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E2BB81B" w14:textId="51792032" w:rsidR="007B6CD8" w:rsidRDefault="004C3CC7" w:rsidP="002433F1">
      <w:pPr>
        <w:tabs>
          <w:tab w:val="left" w:pos="17926"/>
        </w:tabs>
      </w:pPr>
      <w:r>
        <w:rPr>
          <w:noProof/>
        </w:rPr>
        <mc:AlternateContent>
          <mc:Choice Requires="wps">
            <w:drawing>
              <wp:anchor distT="0" distB="0" distL="114300" distR="114300" simplePos="0" relativeHeight="251670528" behindDoc="0" locked="0" layoutInCell="1" allowOverlap="1" wp14:anchorId="5378E21B" wp14:editId="704937F6">
                <wp:simplePos x="0" y="0"/>
                <wp:positionH relativeFrom="column">
                  <wp:posOffset>7324725</wp:posOffset>
                </wp:positionH>
                <wp:positionV relativeFrom="paragraph">
                  <wp:posOffset>5448299</wp:posOffset>
                </wp:positionV>
                <wp:extent cx="2476500" cy="20669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476500" cy="2066925"/>
                        </a:xfrm>
                        <a:prstGeom prst="rect">
                          <a:avLst/>
                        </a:prstGeom>
                        <a:solidFill>
                          <a:schemeClr val="lt1"/>
                        </a:solidFill>
                        <a:ln w="6350">
                          <a:solidFill>
                            <a:prstClr val="black"/>
                          </a:solidFill>
                        </a:ln>
                      </wps:spPr>
                      <wps:txbx>
                        <w:txbxContent>
                          <w:p w14:paraId="5C06F293" w14:textId="7F36A9CF" w:rsidR="002F766A" w:rsidRDefault="009866A0" w:rsidP="009866A0">
                            <w:pPr>
                              <w:jc w:val="center"/>
                            </w:pPr>
                            <w:r>
                              <w:t>We are seeking people who have home improvement skills. It is our desire to make improvements to God’s house. There are some projects that need to be done and we need some help. If you are interested in helping. Please plan on attending a meeting on April 15</w:t>
                            </w:r>
                            <w:r w:rsidRPr="009866A0">
                              <w:rPr>
                                <w:vertAlign w:val="superscript"/>
                              </w:rPr>
                              <w:t>th</w:t>
                            </w:r>
                            <w:r>
                              <w:t xml:space="preserve"> after service.</w:t>
                            </w:r>
                          </w:p>
                          <w:p w14:paraId="6F1D757D" w14:textId="5A2D6F62" w:rsidR="00F74346" w:rsidRDefault="00F74346" w:rsidP="009866A0">
                            <w:pPr>
                              <w:jc w:val="center"/>
                            </w:pPr>
                          </w:p>
                          <w:p w14:paraId="1C16DAA5" w14:textId="67CCEA2F" w:rsidR="00F74346" w:rsidRDefault="00F74346" w:rsidP="009866A0">
                            <w:pPr>
                              <w:jc w:val="center"/>
                            </w:pPr>
                            <w:r>
                              <w:t>Taxes are due – Help needed and appreciated!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78E21B" id="_x0000_t202" coordsize="21600,21600" o:spt="202" path="m,l,21600r21600,l21600,xe">
                <v:stroke joinstyle="miter"/>
                <v:path gradientshapeok="t" o:connecttype="rect"/>
              </v:shapetype>
              <v:shape id="Text Box 1" o:spid="_x0000_s1026" type="#_x0000_t202" style="position:absolute;margin-left:576.75pt;margin-top:429pt;width:195pt;height:162.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" fillcolor="white [3201]" strokeweight=".5pt">
                <v:textbox>
                  <w:txbxContent>
                    <w:p w14:paraId="5C06F293" w14:textId="7F36A9CF" w:rsidR="002F766A" w:rsidRDefault="009866A0" w:rsidP="009866A0">
                      <w:pPr>
                        <w:jc w:val="center"/>
                      </w:pPr>
                      <w:r>
                        <w:t>We are seeking people who have home improvement skills. It is our desire to make improvements to God’s house. There are some projects that need to be done and we need some help. If you are interested in helping. Please plan on attending a meeting on April 15</w:t>
                      </w:r>
                      <w:r w:rsidRPr="009866A0">
                        <w:rPr>
                          <w:vertAlign w:val="superscript"/>
                        </w:rPr>
                        <w:t>th</w:t>
                      </w:r>
                      <w:r>
                        <w:t xml:space="preserve"> after service.</w:t>
                      </w:r>
                    </w:p>
                    <w:p w14:paraId="6F1D757D" w14:textId="5A2D6F62" w:rsidR="00F74346" w:rsidRDefault="00F74346" w:rsidP="009866A0">
                      <w:pPr>
                        <w:jc w:val="center"/>
                      </w:pPr>
                    </w:p>
                    <w:p w14:paraId="1C16DAA5" w14:textId="67CCEA2F" w:rsidR="00F74346" w:rsidRDefault="00F74346" w:rsidP="009866A0">
                      <w:pPr>
                        <w:jc w:val="center"/>
                      </w:pPr>
                      <w:r>
                        <w:t>Taxes are due – Help needed and appreciated!</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46AB799" wp14:editId="4E16833B">
                <wp:simplePos x="0" y="0"/>
                <wp:positionH relativeFrom="column">
                  <wp:posOffset>7305675</wp:posOffset>
                </wp:positionH>
                <wp:positionV relativeFrom="paragraph">
                  <wp:posOffset>4495800</wp:posOffset>
                </wp:positionV>
                <wp:extent cx="2524125" cy="96202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2524125" cy="962025"/>
                        </a:xfrm>
                        <a:prstGeom prst="rect">
                          <a:avLst/>
                        </a:prstGeom>
                        <a:solidFill>
                          <a:schemeClr val="lt1"/>
                        </a:solidFill>
                        <a:ln w="6350">
                          <a:solidFill>
                            <a:prstClr val="black"/>
                          </a:solidFill>
                        </a:ln>
                      </wps:spPr>
                      <wps:txbx>
                        <w:txbxContent>
                          <w:p w14:paraId="23668868" w14:textId="2F8BBF92" w:rsidR="00706E49" w:rsidRDefault="00706E49" w:rsidP="00AE3CAA">
                            <w:pPr>
                              <w:jc w:val="center"/>
                              <w:rPr>
                                <w:sz w:val="24"/>
                                <w:szCs w:val="24"/>
                              </w:rPr>
                            </w:pPr>
                          </w:p>
                          <w:p w14:paraId="709C3A21" w14:textId="040CC631" w:rsidR="00AE3CAA" w:rsidRDefault="00706E49" w:rsidP="00706E49">
                            <w:pPr>
                              <w:jc w:val="center"/>
                              <w:rPr>
                                <w:sz w:val="24"/>
                                <w:szCs w:val="24"/>
                              </w:rPr>
                            </w:pPr>
                            <w:r>
                              <w:rPr>
                                <w:sz w:val="24"/>
                                <w:szCs w:val="24"/>
                              </w:rPr>
                              <w:t>April 8</w:t>
                            </w:r>
                            <w:r w:rsidRPr="00706E49">
                              <w:rPr>
                                <w:sz w:val="24"/>
                                <w:szCs w:val="24"/>
                                <w:vertAlign w:val="superscript"/>
                              </w:rPr>
                              <w:t>th</w:t>
                            </w:r>
                            <w:r>
                              <w:rPr>
                                <w:sz w:val="24"/>
                                <w:szCs w:val="24"/>
                              </w:rPr>
                              <w:t xml:space="preserve"> – 1-3 PM Celebration Meal </w:t>
                            </w:r>
                          </w:p>
                          <w:p w14:paraId="791BF36E" w14:textId="682D262E" w:rsidR="00706E49" w:rsidRDefault="00706E49" w:rsidP="00706E49">
                            <w:pPr>
                              <w:jc w:val="center"/>
                              <w:rPr>
                                <w:sz w:val="24"/>
                                <w:szCs w:val="24"/>
                              </w:rPr>
                            </w:pPr>
                            <w:r>
                              <w:rPr>
                                <w:sz w:val="24"/>
                                <w:szCs w:val="24"/>
                              </w:rPr>
                              <w:t>Invite neighbors, friends and all are welcome.  More details to follow.</w:t>
                            </w:r>
                          </w:p>
                          <w:p w14:paraId="057A6361" w14:textId="77777777" w:rsidR="00706E49" w:rsidRPr="00706E49" w:rsidRDefault="00706E49" w:rsidP="00706E4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B799" id="Text Box 37" o:spid="_x0000_s1027" type="#_x0000_t202" style="position:absolute;margin-left:575.25pt;margin-top:354pt;width:198.75pt;height:7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" fillcolor="white [3201]" strokeweight=".5pt">
                <v:textbox>
                  <w:txbxContent>
                    <w:p w14:paraId="23668868" w14:textId="2F8BBF92" w:rsidR="00706E49" w:rsidRDefault="00706E49" w:rsidP="00AE3CAA">
                      <w:pPr>
                        <w:jc w:val="center"/>
                        <w:rPr>
                          <w:sz w:val="24"/>
                          <w:szCs w:val="24"/>
                        </w:rPr>
                      </w:pPr>
                    </w:p>
                    <w:p w14:paraId="709C3A21" w14:textId="040CC631" w:rsidR="00AE3CAA" w:rsidRDefault="00706E49" w:rsidP="00706E49">
                      <w:pPr>
                        <w:jc w:val="center"/>
                        <w:rPr>
                          <w:sz w:val="24"/>
                          <w:szCs w:val="24"/>
                        </w:rPr>
                      </w:pPr>
                      <w:r>
                        <w:rPr>
                          <w:sz w:val="24"/>
                          <w:szCs w:val="24"/>
                        </w:rPr>
                        <w:t>April 8</w:t>
                      </w:r>
                      <w:r w:rsidRPr="00706E49">
                        <w:rPr>
                          <w:sz w:val="24"/>
                          <w:szCs w:val="24"/>
                          <w:vertAlign w:val="superscript"/>
                        </w:rPr>
                        <w:t>th</w:t>
                      </w:r>
                      <w:r>
                        <w:rPr>
                          <w:sz w:val="24"/>
                          <w:szCs w:val="24"/>
                        </w:rPr>
                        <w:t xml:space="preserve"> – 1-3 PM Celebration Meal </w:t>
                      </w:r>
                    </w:p>
                    <w:p w14:paraId="791BF36E" w14:textId="682D262E" w:rsidR="00706E49" w:rsidRDefault="00706E49" w:rsidP="00706E49">
                      <w:pPr>
                        <w:jc w:val="center"/>
                        <w:rPr>
                          <w:sz w:val="24"/>
                          <w:szCs w:val="24"/>
                        </w:rPr>
                      </w:pPr>
                      <w:r>
                        <w:rPr>
                          <w:sz w:val="24"/>
                          <w:szCs w:val="24"/>
                        </w:rPr>
                        <w:t>Invite neighbors, friends and all are welcome.  More details to follow.</w:t>
                      </w:r>
                    </w:p>
                    <w:p w14:paraId="057A6361" w14:textId="77777777" w:rsidR="00706E49" w:rsidRPr="00706E49" w:rsidRDefault="00706E49" w:rsidP="00706E49">
                      <w:pPr>
                        <w:rPr>
                          <w:sz w:val="24"/>
                          <w:szCs w:val="24"/>
                        </w:rPr>
                      </w:pP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13B67A93" wp14:editId="09047FC9">
                <wp:simplePos x="0" y="0"/>
                <wp:positionH relativeFrom="column">
                  <wp:posOffset>7296150</wp:posOffset>
                </wp:positionH>
                <wp:positionV relativeFrom="paragraph">
                  <wp:posOffset>809625</wp:posOffset>
                </wp:positionV>
                <wp:extent cx="2533650" cy="1295400"/>
                <wp:effectExtent l="0" t="0" r="19050" b="19050"/>
                <wp:wrapNone/>
                <wp:docPr id="72" name="Text Box 72"/>
                <wp:cNvGraphicFramePr/>
                <a:graphic xmlns:a="http://schemas.openxmlformats.org/drawingml/2006/main">
                  <a:graphicData uri="http://schemas.microsoft.com/office/word/2010/wordprocessingShape">
                    <wps:wsp>
                      <wps:cNvSpPr txBox="1"/>
                      <wps:spPr>
                        <a:xfrm>
                          <a:off x="0" y="0"/>
                          <a:ext cx="2533650" cy="1295400"/>
                        </a:xfrm>
                        <a:prstGeom prst="rect">
                          <a:avLst/>
                        </a:prstGeom>
                        <a:solidFill>
                          <a:schemeClr val="lt1"/>
                        </a:solidFill>
                        <a:ln w="6350">
                          <a:solidFill>
                            <a:prstClr val="black"/>
                          </a:solidFill>
                        </a:ln>
                      </wps:spPr>
                      <wps:txbx>
                        <w:txbxContent>
                          <w:p w14:paraId="7775CC5C" w14:textId="77777777" w:rsidR="004E4FDB" w:rsidRPr="004E4FDB" w:rsidRDefault="004E4FDB" w:rsidP="004E4FDB">
                            <w:pPr>
                              <w:jc w:val="center"/>
                              <w:rPr>
                                <w:sz w:val="28"/>
                                <w:szCs w:val="28"/>
                              </w:rPr>
                            </w:pPr>
                            <w:r w:rsidRPr="004E4FDB">
                              <w:rPr>
                                <w:sz w:val="28"/>
                                <w:szCs w:val="28"/>
                              </w:rPr>
                              <w:t>Wednesday prayer night</w:t>
                            </w:r>
                          </w:p>
                          <w:p w14:paraId="7D2DCD0B" w14:textId="77777777" w:rsidR="004E4FDB" w:rsidRPr="004E4FDB" w:rsidRDefault="004E4FDB" w:rsidP="004E4FDB">
                            <w:pPr>
                              <w:jc w:val="center"/>
                              <w:rPr>
                                <w:sz w:val="28"/>
                                <w:szCs w:val="28"/>
                              </w:rPr>
                            </w:pPr>
                            <w:r w:rsidRPr="004E4FDB">
                              <w:rPr>
                                <w:sz w:val="28"/>
                                <w:szCs w:val="28"/>
                              </w:rPr>
                              <w:t>Every Week from 6-7PM</w:t>
                            </w:r>
                          </w:p>
                          <w:p w14:paraId="6120274A" w14:textId="77777777" w:rsidR="004E4FDB" w:rsidRPr="004E4FDB" w:rsidRDefault="004E4FDB" w:rsidP="004E4FDB">
                            <w:pPr>
                              <w:jc w:val="center"/>
                              <w:rPr>
                                <w:sz w:val="28"/>
                                <w:szCs w:val="28"/>
                              </w:rPr>
                            </w:pPr>
                          </w:p>
                          <w:p w14:paraId="3B4C980D" w14:textId="29902B4F" w:rsidR="0052326D" w:rsidRPr="004E4FDB" w:rsidRDefault="004E4FDB" w:rsidP="004E4FDB">
                            <w:pPr>
                              <w:jc w:val="center"/>
                              <w:rPr>
                                <w:sz w:val="28"/>
                                <w:szCs w:val="28"/>
                              </w:rPr>
                            </w:pPr>
                            <w:r w:rsidRPr="004E4FDB">
                              <w:rPr>
                                <w:sz w:val="28"/>
                                <w:szCs w:val="28"/>
                              </w:rPr>
                              <w:t>Deeper Learning every Sunday from 8:45-9:45AM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7A93" id="Text Box 72" o:spid="_x0000_s1028" type="#_x0000_t202" style="position:absolute;margin-left:574.5pt;margin-top:63.75pt;width:199.5pt;height:1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" fillcolor="white [3201]" strokeweight=".5pt">
                <v:textbox>
                  <w:txbxContent>
                    <w:p w14:paraId="7775CC5C" w14:textId="77777777" w:rsidR="004E4FDB" w:rsidRPr="004E4FDB" w:rsidRDefault="004E4FDB" w:rsidP="004E4FDB">
                      <w:pPr>
                        <w:jc w:val="center"/>
                        <w:rPr>
                          <w:sz w:val="28"/>
                          <w:szCs w:val="28"/>
                        </w:rPr>
                      </w:pPr>
                      <w:r w:rsidRPr="004E4FDB">
                        <w:rPr>
                          <w:sz w:val="28"/>
                          <w:szCs w:val="28"/>
                        </w:rPr>
                        <w:t>Wednesday prayer night</w:t>
                      </w:r>
                    </w:p>
                    <w:p w14:paraId="7D2DCD0B" w14:textId="77777777" w:rsidR="004E4FDB" w:rsidRPr="004E4FDB" w:rsidRDefault="004E4FDB" w:rsidP="004E4FDB">
                      <w:pPr>
                        <w:jc w:val="center"/>
                        <w:rPr>
                          <w:sz w:val="28"/>
                          <w:szCs w:val="28"/>
                        </w:rPr>
                      </w:pPr>
                      <w:r w:rsidRPr="004E4FDB">
                        <w:rPr>
                          <w:sz w:val="28"/>
                          <w:szCs w:val="28"/>
                        </w:rPr>
                        <w:t>Every Week from 6-7PM</w:t>
                      </w:r>
                    </w:p>
                    <w:p w14:paraId="6120274A" w14:textId="77777777" w:rsidR="004E4FDB" w:rsidRPr="004E4FDB" w:rsidRDefault="004E4FDB" w:rsidP="004E4FDB">
                      <w:pPr>
                        <w:jc w:val="center"/>
                        <w:rPr>
                          <w:sz w:val="28"/>
                          <w:szCs w:val="28"/>
                        </w:rPr>
                      </w:pPr>
                    </w:p>
                    <w:p w14:paraId="3B4C980D" w14:textId="29902B4F" w:rsidR="0052326D" w:rsidRPr="004E4FDB" w:rsidRDefault="004E4FDB" w:rsidP="004E4FDB">
                      <w:pPr>
                        <w:jc w:val="center"/>
                        <w:rPr>
                          <w:sz w:val="28"/>
                          <w:szCs w:val="28"/>
                        </w:rPr>
                      </w:pPr>
                      <w:r w:rsidRPr="004E4FDB">
                        <w:rPr>
                          <w:sz w:val="28"/>
                          <w:szCs w:val="28"/>
                        </w:rPr>
                        <w:t>Deeper Learning every Sunday from 8:45-9:45AM</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9CC2CFF" wp14:editId="67EAFBAB">
                <wp:simplePos x="0" y="0"/>
                <wp:positionH relativeFrom="column">
                  <wp:posOffset>7305675</wp:posOffset>
                </wp:positionH>
                <wp:positionV relativeFrom="paragraph">
                  <wp:posOffset>3352800</wp:posOffset>
                </wp:positionV>
                <wp:extent cx="2562225" cy="11334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562225" cy="1133475"/>
                        </a:xfrm>
                        <a:prstGeom prst="rect">
                          <a:avLst/>
                        </a:prstGeom>
                        <a:solidFill>
                          <a:schemeClr val="lt1"/>
                        </a:solidFill>
                        <a:ln w="6350">
                          <a:solidFill>
                            <a:prstClr val="black"/>
                          </a:solidFill>
                        </a:ln>
                      </wps:spPr>
                      <wps:txbx>
                        <w:txbxContent>
                          <w:p w14:paraId="5610E8DD" w14:textId="77777777" w:rsidR="00F74346" w:rsidRDefault="00F74346" w:rsidP="00F74346">
                            <w:pPr>
                              <w:jc w:val="center"/>
                              <w:rPr>
                                <w:sz w:val="24"/>
                                <w:szCs w:val="24"/>
                              </w:rPr>
                            </w:pPr>
                            <w:r w:rsidRPr="00CC420C">
                              <w:rPr>
                                <w:sz w:val="24"/>
                                <w:szCs w:val="24"/>
                              </w:rPr>
                              <w:t>Please support our Youth Group fundraiser</w:t>
                            </w:r>
                            <w:r>
                              <w:rPr>
                                <w:sz w:val="24"/>
                                <w:szCs w:val="24"/>
                              </w:rPr>
                              <w:t xml:space="preserve"> </w:t>
                            </w:r>
                            <w:r w:rsidRPr="00CC420C">
                              <w:rPr>
                                <w:sz w:val="24"/>
                                <w:szCs w:val="24"/>
                              </w:rPr>
                              <w:t>by donating</w:t>
                            </w:r>
                            <w:r>
                              <w:rPr>
                                <w:sz w:val="24"/>
                                <w:szCs w:val="24"/>
                              </w:rPr>
                              <w:t xml:space="preserve"> items to the church for an auction and dinner.</w:t>
                            </w:r>
                          </w:p>
                          <w:p w14:paraId="61C2563A" w14:textId="77777777" w:rsidR="00F74346" w:rsidRPr="00CC420C" w:rsidRDefault="00F74346" w:rsidP="00F74346">
                            <w:pPr>
                              <w:jc w:val="center"/>
                              <w:rPr>
                                <w:sz w:val="24"/>
                                <w:szCs w:val="24"/>
                              </w:rPr>
                            </w:pPr>
                            <w:r>
                              <w:rPr>
                                <w:sz w:val="24"/>
                                <w:szCs w:val="24"/>
                              </w:rPr>
                              <w:t xml:space="preserve">Please see Darlene, </w:t>
                            </w:r>
                            <w:proofErr w:type="spellStart"/>
                            <w:r>
                              <w:rPr>
                                <w:sz w:val="24"/>
                                <w:szCs w:val="24"/>
                              </w:rPr>
                              <w:t>Vandy</w:t>
                            </w:r>
                            <w:proofErr w:type="spellEnd"/>
                            <w:r>
                              <w:rPr>
                                <w:sz w:val="24"/>
                                <w:szCs w:val="24"/>
                              </w:rPr>
                              <w:t>, Christine, Greg or Nate. More detail to come.</w:t>
                            </w:r>
                          </w:p>
                          <w:p w14:paraId="504FB317" w14:textId="77777777" w:rsidR="004C3CC7" w:rsidRDefault="004C3C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CC2CFF" id="Text Box 7" o:spid="_x0000_s1029" type="#_x0000_t202" style="position:absolute;margin-left:575.25pt;margin-top:264pt;width:201.75pt;height:89.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" fillcolor="white [3201]" strokeweight=".5pt">
                <v:textbox>
                  <w:txbxContent>
                    <w:p w14:paraId="5610E8DD" w14:textId="77777777" w:rsidR="00F74346" w:rsidRDefault="00F74346" w:rsidP="00F74346">
                      <w:pPr>
                        <w:jc w:val="center"/>
                        <w:rPr>
                          <w:sz w:val="24"/>
                          <w:szCs w:val="24"/>
                        </w:rPr>
                      </w:pPr>
                      <w:r w:rsidRPr="00CC420C">
                        <w:rPr>
                          <w:sz w:val="24"/>
                          <w:szCs w:val="24"/>
                        </w:rPr>
                        <w:t>Please support our Youth Group fundraiser</w:t>
                      </w:r>
                      <w:r>
                        <w:rPr>
                          <w:sz w:val="24"/>
                          <w:szCs w:val="24"/>
                        </w:rPr>
                        <w:t xml:space="preserve"> </w:t>
                      </w:r>
                      <w:r w:rsidRPr="00CC420C">
                        <w:rPr>
                          <w:sz w:val="24"/>
                          <w:szCs w:val="24"/>
                        </w:rPr>
                        <w:t>by donating</w:t>
                      </w:r>
                      <w:r>
                        <w:rPr>
                          <w:sz w:val="24"/>
                          <w:szCs w:val="24"/>
                        </w:rPr>
                        <w:t xml:space="preserve"> items to the church for an auction and dinner.</w:t>
                      </w:r>
                    </w:p>
                    <w:p w14:paraId="61C2563A" w14:textId="77777777" w:rsidR="00F74346" w:rsidRPr="00CC420C" w:rsidRDefault="00F74346" w:rsidP="00F74346">
                      <w:pPr>
                        <w:jc w:val="center"/>
                        <w:rPr>
                          <w:sz w:val="24"/>
                          <w:szCs w:val="24"/>
                        </w:rPr>
                      </w:pPr>
                      <w:r>
                        <w:rPr>
                          <w:sz w:val="24"/>
                          <w:szCs w:val="24"/>
                        </w:rPr>
                        <w:t xml:space="preserve">Please see Darlene, </w:t>
                      </w:r>
                      <w:proofErr w:type="spellStart"/>
                      <w:r>
                        <w:rPr>
                          <w:sz w:val="24"/>
                          <w:szCs w:val="24"/>
                        </w:rPr>
                        <w:t>Vandy</w:t>
                      </w:r>
                      <w:proofErr w:type="spellEnd"/>
                      <w:r>
                        <w:rPr>
                          <w:sz w:val="24"/>
                          <w:szCs w:val="24"/>
                        </w:rPr>
                        <w:t>, Christine, Greg or Nate. More detail to come.</w:t>
                      </w:r>
                    </w:p>
                    <w:p w14:paraId="504FB317" w14:textId="77777777" w:rsidR="004C3CC7" w:rsidRDefault="004C3CC7"/>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1F288CB" wp14:editId="279FD83D">
                <wp:simplePos x="0" y="0"/>
                <wp:positionH relativeFrom="column">
                  <wp:posOffset>7296150</wp:posOffset>
                </wp:positionH>
                <wp:positionV relativeFrom="paragraph">
                  <wp:posOffset>2124075</wp:posOffset>
                </wp:positionV>
                <wp:extent cx="2533650" cy="12192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2533650" cy="1219200"/>
                        </a:xfrm>
                        <a:prstGeom prst="rect">
                          <a:avLst/>
                        </a:prstGeom>
                        <a:solidFill>
                          <a:schemeClr val="lt1"/>
                        </a:solidFill>
                        <a:ln w="6350">
                          <a:solidFill>
                            <a:prstClr val="black"/>
                          </a:solidFill>
                        </a:ln>
                      </wps:spPr>
                      <wps:txbx>
                        <w:txbxContent>
                          <w:p w14:paraId="6FFB8BB7" w14:textId="41BA7F36" w:rsidR="00CC420C" w:rsidRDefault="00F74346" w:rsidP="00CC420C">
                            <w:pPr>
                              <w:jc w:val="center"/>
                              <w:rPr>
                                <w:sz w:val="24"/>
                                <w:szCs w:val="24"/>
                              </w:rPr>
                            </w:pPr>
                            <w:r>
                              <w:rPr>
                                <w:sz w:val="24"/>
                                <w:szCs w:val="24"/>
                              </w:rPr>
                              <w:t xml:space="preserve">Ladies Meeting this next week at </w:t>
                            </w:r>
                            <w:proofErr w:type="spellStart"/>
                            <w:r>
                              <w:rPr>
                                <w:sz w:val="24"/>
                                <w:szCs w:val="24"/>
                              </w:rPr>
                              <w:t>Crosspointe</w:t>
                            </w:r>
                            <w:proofErr w:type="spellEnd"/>
                            <w:r>
                              <w:rPr>
                                <w:sz w:val="24"/>
                                <w:szCs w:val="24"/>
                              </w:rPr>
                              <w:t xml:space="preserve"> Community Church:</w:t>
                            </w:r>
                          </w:p>
                          <w:p w14:paraId="738BD30A" w14:textId="0FBD29F5" w:rsidR="00F74346" w:rsidRDefault="00F74346" w:rsidP="00CC420C">
                            <w:pPr>
                              <w:jc w:val="center"/>
                              <w:rPr>
                                <w:sz w:val="24"/>
                                <w:szCs w:val="24"/>
                              </w:rPr>
                            </w:pPr>
                          </w:p>
                          <w:p w14:paraId="66FF46C9" w14:textId="7C47B7A4" w:rsidR="00F74346" w:rsidRDefault="00F74346" w:rsidP="00CC420C">
                            <w:pPr>
                              <w:jc w:val="center"/>
                              <w:rPr>
                                <w:sz w:val="24"/>
                                <w:szCs w:val="24"/>
                              </w:rPr>
                            </w:pPr>
                            <w:r>
                              <w:rPr>
                                <w:sz w:val="24"/>
                                <w:szCs w:val="24"/>
                              </w:rPr>
                              <w:t>Thursday – 6 PM</w:t>
                            </w:r>
                          </w:p>
                          <w:p w14:paraId="665CFA79" w14:textId="2B870312" w:rsidR="00F74346" w:rsidRDefault="00F74346" w:rsidP="00CC420C">
                            <w:pPr>
                              <w:jc w:val="center"/>
                              <w:rPr>
                                <w:sz w:val="24"/>
                                <w:szCs w:val="24"/>
                              </w:rPr>
                            </w:pPr>
                            <w:r>
                              <w:rPr>
                                <w:sz w:val="24"/>
                                <w:szCs w:val="24"/>
                              </w:rPr>
                              <w:t>Friday – Noon – 2 PM</w:t>
                            </w:r>
                          </w:p>
                          <w:p w14:paraId="758D8DB9" w14:textId="77777777" w:rsidR="00F74346" w:rsidRPr="00CC420C" w:rsidRDefault="00F74346" w:rsidP="00CC420C">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288CB" id="Text Box 29" o:spid="_x0000_s1030" type="#_x0000_t202" style="position:absolute;margin-left:574.5pt;margin-top:167.25pt;width:199.5pt;height:9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" fillcolor="white [3201]" strokeweight=".5pt">
                <v:textbox>
                  <w:txbxContent>
                    <w:p w14:paraId="6FFB8BB7" w14:textId="41BA7F36" w:rsidR="00CC420C" w:rsidRDefault="00F74346" w:rsidP="00CC420C">
                      <w:pPr>
                        <w:jc w:val="center"/>
                        <w:rPr>
                          <w:sz w:val="24"/>
                          <w:szCs w:val="24"/>
                        </w:rPr>
                      </w:pPr>
                      <w:r>
                        <w:rPr>
                          <w:sz w:val="24"/>
                          <w:szCs w:val="24"/>
                        </w:rPr>
                        <w:t xml:space="preserve">Ladies Meeting this next week at </w:t>
                      </w:r>
                      <w:proofErr w:type="spellStart"/>
                      <w:r>
                        <w:rPr>
                          <w:sz w:val="24"/>
                          <w:szCs w:val="24"/>
                        </w:rPr>
                        <w:t>Crosspointe</w:t>
                      </w:r>
                      <w:proofErr w:type="spellEnd"/>
                      <w:r>
                        <w:rPr>
                          <w:sz w:val="24"/>
                          <w:szCs w:val="24"/>
                        </w:rPr>
                        <w:t xml:space="preserve"> Community Church:</w:t>
                      </w:r>
                    </w:p>
                    <w:p w14:paraId="738BD30A" w14:textId="0FBD29F5" w:rsidR="00F74346" w:rsidRDefault="00F74346" w:rsidP="00CC420C">
                      <w:pPr>
                        <w:jc w:val="center"/>
                        <w:rPr>
                          <w:sz w:val="24"/>
                          <w:szCs w:val="24"/>
                        </w:rPr>
                      </w:pPr>
                    </w:p>
                    <w:p w14:paraId="66FF46C9" w14:textId="7C47B7A4" w:rsidR="00F74346" w:rsidRDefault="00F74346" w:rsidP="00CC420C">
                      <w:pPr>
                        <w:jc w:val="center"/>
                        <w:rPr>
                          <w:sz w:val="24"/>
                          <w:szCs w:val="24"/>
                        </w:rPr>
                      </w:pPr>
                      <w:r>
                        <w:rPr>
                          <w:sz w:val="24"/>
                          <w:szCs w:val="24"/>
                        </w:rPr>
                        <w:t>Thursday – 6 PM</w:t>
                      </w:r>
                    </w:p>
                    <w:p w14:paraId="665CFA79" w14:textId="2B870312" w:rsidR="00F74346" w:rsidRDefault="00F74346" w:rsidP="00CC420C">
                      <w:pPr>
                        <w:jc w:val="center"/>
                        <w:rPr>
                          <w:sz w:val="24"/>
                          <w:szCs w:val="24"/>
                        </w:rPr>
                      </w:pPr>
                      <w:r>
                        <w:rPr>
                          <w:sz w:val="24"/>
                          <w:szCs w:val="24"/>
                        </w:rPr>
                        <w:t>Friday – Noon – 2 PM</w:t>
                      </w:r>
                    </w:p>
                    <w:p w14:paraId="758D8DB9" w14:textId="77777777" w:rsidR="00F74346" w:rsidRPr="00CC420C" w:rsidRDefault="00F74346" w:rsidP="00CC420C">
                      <w:pPr>
                        <w:jc w:val="center"/>
                        <w:rPr>
                          <w:sz w:val="24"/>
                          <w:szCs w:val="24"/>
                        </w:rPr>
                      </w:pPr>
                    </w:p>
                  </w:txbxContent>
                </v:textbox>
              </v:shape>
            </w:pict>
          </mc:Fallback>
        </mc:AlternateContent>
      </w:r>
      <w:r w:rsidR="008957C1">
        <w:rPr>
          <w:noProof/>
        </w:rPr>
        <mc:AlternateContent>
          <mc:Choice Requires="wps">
            <w:drawing>
              <wp:anchor distT="0" distB="0" distL="114300" distR="114300" simplePos="0" relativeHeight="251641856" behindDoc="0" locked="0" layoutInCell="1" allowOverlap="1" wp14:anchorId="7F510AA9" wp14:editId="65FCB6A5">
                <wp:simplePos x="0" y="0"/>
                <wp:positionH relativeFrom="margin">
                  <wp:posOffset>9839325</wp:posOffset>
                </wp:positionH>
                <wp:positionV relativeFrom="paragraph">
                  <wp:posOffset>95250</wp:posOffset>
                </wp:positionV>
                <wp:extent cx="2895600" cy="11144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2895600" cy="1114425"/>
                        </a:xfrm>
                        <a:prstGeom prst="rect">
                          <a:avLst/>
                        </a:prstGeom>
                        <a:solidFill>
                          <a:schemeClr val="lt1"/>
                        </a:solidFill>
                        <a:ln w="6350">
                          <a:solidFill>
                            <a:prstClr val="black"/>
                          </a:solidFill>
                        </a:ln>
                      </wps:spPr>
                      <wps:txbx>
                        <w:txbxContent>
                          <w:p w14:paraId="29A9916E" w14:textId="77777777" w:rsidR="00036C0E" w:rsidRDefault="00036C0E">
                            <w:r>
                              <w:rPr>
                                <w:rFonts w:ascii="Verdana" w:hAnsi="Verdana"/>
                                <w:noProof/>
                                <w:sz w:val="32"/>
                                <w:szCs w:val="32"/>
                              </w:rPr>
                              <w:drawing>
                                <wp:inline distT="0" distB="0" distL="0" distR="0" wp14:anchorId="407ACF0D" wp14:editId="426606BC">
                                  <wp:extent cx="2720338" cy="504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Image.png"/>
                                          <pic:cNvPicPr/>
                                        </pic:nvPicPr>
                                        <pic:blipFill>
                                          <a:blip r:embed="rId5">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54201" cy="5111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0AA9" id="Text Box 27" o:spid="_x0000_s1031" type="#_x0000_t202" style="position:absolute;margin-left:774.75pt;margin-top:7.5pt;width:228pt;height:87.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" fillcolor="white [3201]" strokeweight=".5pt">
                <v:textbox>
                  <w:txbxContent>
                    <w:p w14:paraId="29A9916E" w14:textId="77777777" w:rsidR="00036C0E" w:rsidRDefault="00036C0E">
                      <w:r>
                        <w:rPr>
                          <w:rFonts w:ascii="Verdana" w:hAnsi="Verdana"/>
                          <w:noProof/>
                          <w:sz w:val="32"/>
                          <w:szCs w:val="32"/>
                        </w:rPr>
                        <w:drawing>
                          <wp:inline distT="0" distB="0" distL="0" distR="0" wp14:anchorId="407ACF0D" wp14:editId="426606BC">
                            <wp:extent cx="2720338" cy="504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Image.png"/>
                                    <pic:cNvPicPr/>
                                  </pic:nvPicPr>
                                  <pic:blipFill>
                                    <a:blip r:embed="rId5">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54201" cy="511109"/>
                                    </a:xfrm>
                                    <a:prstGeom prst="rect">
                                      <a:avLst/>
                                    </a:prstGeom>
                                  </pic:spPr>
                                </pic:pic>
                              </a:graphicData>
                            </a:graphic>
                          </wp:inline>
                        </w:drawing>
                      </w:r>
                    </w:p>
                  </w:txbxContent>
                </v:textbox>
                <w10:wrap anchorx="margin"/>
              </v:shape>
            </w:pict>
          </mc:Fallback>
        </mc:AlternateContent>
      </w:r>
      <w:r w:rsidR="008957C1">
        <w:rPr>
          <w:noProof/>
        </w:rPr>
        <mc:AlternateContent>
          <mc:Choice Requires="wps">
            <w:drawing>
              <wp:anchor distT="0" distB="0" distL="114300" distR="114300" simplePos="0" relativeHeight="251684864" behindDoc="0" locked="0" layoutInCell="1" allowOverlap="1" wp14:anchorId="669EC032" wp14:editId="73402C02">
                <wp:simplePos x="0" y="0"/>
                <wp:positionH relativeFrom="column">
                  <wp:posOffset>180975</wp:posOffset>
                </wp:positionH>
                <wp:positionV relativeFrom="paragraph">
                  <wp:posOffset>5915025</wp:posOffset>
                </wp:positionV>
                <wp:extent cx="4791075" cy="52387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4791075" cy="523875"/>
                        </a:xfrm>
                        <a:prstGeom prst="rect">
                          <a:avLst/>
                        </a:prstGeom>
                        <a:solidFill>
                          <a:schemeClr val="lt1"/>
                        </a:solidFill>
                        <a:ln w="6350">
                          <a:solidFill>
                            <a:prstClr val="black"/>
                          </a:solidFill>
                        </a:ln>
                      </wps:spPr>
                      <wps:txbx>
                        <w:txbxContent>
                          <w:p w14:paraId="6481A591" w14:textId="77777777" w:rsidR="00AF3E39" w:rsidRPr="00AF3E39" w:rsidRDefault="00AF3E39" w:rsidP="00AF3E39">
                            <w:pPr>
                              <w:jc w:val="center"/>
                              <w:rPr>
                                <w:rFonts w:ascii="Verdana" w:hAnsi="Verdan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F3E39">
                              <w:rPr>
                                <w:rFonts w:ascii="Verdana" w:hAnsi="Verdan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Sermon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9EC032" id="Text Box 36" o:spid="_x0000_s1032" type="#_x0000_t202" style="position:absolute;margin-left:14.25pt;margin-top:465.75pt;width:377.25pt;height:41.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" fillcolor="white [3201]" strokeweight=".5pt">
                <v:textbox>
                  <w:txbxContent>
                    <w:p w14:paraId="6481A591" w14:textId="77777777" w:rsidR="00AF3E39" w:rsidRPr="00AF3E39" w:rsidRDefault="00AF3E39" w:rsidP="00AF3E39">
                      <w:pPr>
                        <w:jc w:val="center"/>
                        <w:rPr>
                          <w:rFonts w:ascii="Verdana" w:hAnsi="Verdan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F3E39">
                        <w:rPr>
                          <w:rFonts w:ascii="Verdana" w:hAnsi="Verdan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Sermon Title</w:t>
                      </w:r>
                    </w:p>
                  </w:txbxContent>
                </v:textbox>
              </v:shape>
            </w:pict>
          </mc:Fallback>
        </mc:AlternateContent>
      </w:r>
      <w:r w:rsidR="008957C1">
        <w:rPr>
          <w:noProof/>
        </w:rPr>
        <mc:AlternateContent>
          <mc:Choice Requires="wps">
            <w:drawing>
              <wp:anchor distT="0" distB="0" distL="114300" distR="114300" simplePos="0" relativeHeight="251653120" behindDoc="0" locked="0" layoutInCell="1" allowOverlap="1" wp14:anchorId="7FE52D80" wp14:editId="160F938B">
                <wp:simplePos x="0" y="0"/>
                <wp:positionH relativeFrom="column">
                  <wp:posOffset>180975</wp:posOffset>
                </wp:positionH>
                <wp:positionV relativeFrom="paragraph">
                  <wp:posOffset>6448425</wp:posOffset>
                </wp:positionV>
                <wp:extent cx="4768215" cy="1114425"/>
                <wp:effectExtent l="0" t="0" r="13335" b="28575"/>
                <wp:wrapNone/>
                <wp:docPr id="16" name="Text Box 16"/>
                <wp:cNvGraphicFramePr/>
                <a:graphic xmlns:a="http://schemas.openxmlformats.org/drawingml/2006/main">
                  <a:graphicData uri="http://schemas.microsoft.com/office/word/2010/wordprocessingShape">
                    <wps:wsp>
                      <wps:cNvSpPr txBox="1"/>
                      <wps:spPr>
                        <a:xfrm>
                          <a:off x="0" y="0"/>
                          <a:ext cx="476821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289AC" w14:textId="293B1CE4" w:rsidR="00706E49" w:rsidRDefault="00F74346" w:rsidP="008957C1">
                            <w:pPr>
                              <w:ind w:left="-1008" w:firstLine="720"/>
                              <w:jc w:val="center"/>
                              <w:rPr>
                                <w:b/>
                                <w:sz w:val="32"/>
                                <w:szCs w:val="32"/>
                              </w:rPr>
                            </w:pPr>
                            <w:r>
                              <w:rPr>
                                <w:b/>
                                <w:sz w:val="32"/>
                                <w:szCs w:val="32"/>
                              </w:rPr>
                              <w:t>THERE IS POWER IN THE DARKNESS</w:t>
                            </w:r>
                          </w:p>
                          <w:p w14:paraId="5BD015B1" w14:textId="0318F3FC" w:rsidR="00F74346" w:rsidRDefault="00F74346" w:rsidP="008957C1">
                            <w:pPr>
                              <w:ind w:left="-1008" w:firstLine="720"/>
                              <w:jc w:val="center"/>
                              <w:rPr>
                                <w:b/>
                                <w:sz w:val="32"/>
                                <w:szCs w:val="32"/>
                              </w:rPr>
                            </w:pPr>
                            <w:r>
                              <w:rPr>
                                <w:b/>
                                <w:sz w:val="32"/>
                                <w:szCs w:val="32"/>
                              </w:rPr>
                              <w:t>JOHN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52D80" id="Text Box 16" o:spid="_x0000_s1033" type="#_x0000_t202" style="position:absolute;margin-left:14.25pt;margin-top:507.75pt;width:375.45pt;height:8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" fillcolor="white [3201]" strokeweight=".5pt">
                <v:textbox>
                  <w:txbxContent>
                    <w:p w14:paraId="253289AC" w14:textId="293B1CE4" w:rsidR="00706E49" w:rsidRDefault="00F74346" w:rsidP="008957C1">
                      <w:pPr>
                        <w:ind w:left="-1008" w:firstLine="720"/>
                        <w:jc w:val="center"/>
                        <w:rPr>
                          <w:b/>
                          <w:sz w:val="32"/>
                          <w:szCs w:val="32"/>
                        </w:rPr>
                      </w:pPr>
                      <w:r>
                        <w:rPr>
                          <w:b/>
                          <w:sz w:val="32"/>
                          <w:szCs w:val="32"/>
                        </w:rPr>
                        <w:t>THERE IS POWER IN THE DARKNESS</w:t>
                      </w:r>
                    </w:p>
                    <w:p w14:paraId="5BD015B1" w14:textId="0318F3FC" w:rsidR="00F74346" w:rsidRDefault="00F74346" w:rsidP="008957C1">
                      <w:pPr>
                        <w:ind w:left="-1008" w:firstLine="720"/>
                        <w:jc w:val="center"/>
                        <w:rPr>
                          <w:b/>
                          <w:sz w:val="32"/>
                          <w:szCs w:val="32"/>
                        </w:rPr>
                      </w:pPr>
                      <w:r>
                        <w:rPr>
                          <w:b/>
                          <w:sz w:val="32"/>
                          <w:szCs w:val="32"/>
                        </w:rPr>
                        <w:t>JOHN 1:4-5</w:t>
                      </w:r>
                    </w:p>
                  </w:txbxContent>
                </v:textbox>
              </v:shape>
            </w:pict>
          </mc:Fallback>
        </mc:AlternateContent>
      </w:r>
      <w:r w:rsidR="008957C1">
        <w:rPr>
          <w:noProof/>
        </w:rPr>
        <mc:AlternateContent>
          <mc:Choice Requires="wps">
            <w:drawing>
              <wp:anchor distT="0" distB="0" distL="114300" distR="114300" simplePos="0" relativeHeight="251683840" behindDoc="0" locked="0" layoutInCell="1" allowOverlap="1" wp14:anchorId="6E9C01B4" wp14:editId="71FA37CB">
                <wp:simplePos x="0" y="0"/>
                <wp:positionH relativeFrom="column">
                  <wp:posOffset>180975</wp:posOffset>
                </wp:positionH>
                <wp:positionV relativeFrom="paragraph">
                  <wp:posOffset>5114925</wp:posOffset>
                </wp:positionV>
                <wp:extent cx="4791075" cy="7905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479107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AB9C92" w14:textId="77777777" w:rsidR="000D4687" w:rsidRDefault="008B3F35" w:rsidP="008A3134">
                            <w:pPr>
                              <w:jc w:val="center"/>
                              <w:rPr>
                                <w:sz w:val="32"/>
                                <w:szCs w:val="32"/>
                              </w:rPr>
                            </w:pPr>
                            <w:r>
                              <w:rPr>
                                <w:sz w:val="32"/>
                                <w:szCs w:val="32"/>
                              </w:rPr>
                              <w:t xml:space="preserve"> </w:t>
                            </w:r>
                          </w:p>
                          <w:p w14:paraId="51A23D38" w14:textId="77777777" w:rsidR="008B3F35" w:rsidRDefault="008B3F35" w:rsidP="008A3134">
                            <w:pPr>
                              <w:jc w:val="center"/>
                              <w:rPr>
                                <w:sz w:val="32"/>
                                <w:szCs w:val="32"/>
                              </w:rPr>
                            </w:pPr>
                          </w:p>
                          <w:p w14:paraId="58135F50" w14:textId="77777777" w:rsidR="008B3F35" w:rsidRPr="004C6372" w:rsidRDefault="008B3F35" w:rsidP="008A3134">
                            <w:pPr>
                              <w:jc w:val="center"/>
                              <w:rPr>
                                <w:sz w:val="32"/>
                                <w:szCs w:val="32"/>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9C01B4" id="Text Box 4" o:spid="_x0000_s1034" type="#_x0000_t202" style="position:absolute;margin-left:14.25pt;margin-top:402.75pt;width:377.25pt;height:62.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" fillcolor="white [3201]" strokeweight=".5pt">
                <v:textbox>
                  <w:txbxContent>
                    <w:p w14:paraId="0BAB9C92" w14:textId="77777777" w:rsidR="000D4687" w:rsidRDefault="008B3F35" w:rsidP="008A3134">
                      <w:pPr>
                        <w:jc w:val="center"/>
                        <w:rPr>
                          <w:sz w:val="32"/>
                          <w:szCs w:val="32"/>
                        </w:rPr>
                      </w:pPr>
                      <w:r>
                        <w:rPr>
                          <w:sz w:val="32"/>
                          <w:szCs w:val="32"/>
                        </w:rPr>
                        <w:t xml:space="preserve"> </w:t>
                      </w:r>
                    </w:p>
                    <w:p w14:paraId="51A23D38" w14:textId="77777777" w:rsidR="008B3F35" w:rsidRDefault="008B3F35" w:rsidP="008A3134">
                      <w:pPr>
                        <w:jc w:val="center"/>
                        <w:rPr>
                          <w:sz w:val="32"/>
                          <w:szCs w:val="32"/>
                        </w:rPr>
                      </w:pPr>
                    </w:p>
                    <w:p w14:paraId="58135F50" w14:textId="77777777" w:rsidR="008B3F35" w:rsidRPr="004C6372" w:rsidRDefault="008B3F35" w:rsidP="008A3134">
                      <w:pPr>
                        <w:jc w:val="center"/>
                        <w:rPr>
                          <w:sz w:val="32"/>
                          <w:szCs w:val="32"/>
                        </w:rPr>
                      </w:pPr>
                      <w:bookmarkStart w:id="1" w:name="_GoBack"/>
                      <w:bookmarkEnd w:id="1"/>
                    </w:p>
                  </w:txbxContent>
                </v:textbox>
              </v:shape>
            </w:pict>
          </mc:Fallback>
        </mc:AlternateContent>
      </w:r>
      <w:r w:rsidR="008957C1">
        <w:rPr>
          <w:noProof/>
        </w:rPr>
        <mc:AlternateContent>
          <mc:Choice Requires="wps">
            <w:drawing>
              <wp:anchor distT="0" distB="0" distL="114300" distR="114300" simplePos="0" relativeHeight="251674624" behindDoc="0" locked="0" layoutInCell="1" allowOverlap="1" wp14:anchorId="273B6C0C" wp14:editId="2DACC13B">
                <wp:simplePos x="0" y="0"/>
                <wp:positionH relativeFrom="column">
                  <wp:posOffset>190500</wp:posOffset>
                </wp:positionH>
                <wp:positionV relativeFrom="paragraph">
                  <wp:posOffset>1104900</wp:posOffset>
                </wp:positionV>
                <wp:extent cx="4758690" cy="2419350"/>
                <wp:effectExtent l="0" t="0" r="22860" b="19050"/>
                <wp:wrapNone/>
                <wp:docPr id="9" name="Text Box 9"/>
                <wp:cNvGraphicFramePr/>
                <a:graphic xmlns:a="http://schemas.openxmlformats.org/drawingml/2006/main">
                  <a:graphicData uri="http://schemas.microsoft.com/office/word/2010/wordprocessingShape">
                    <wps:wsp>
                      <wps:cNvSpPr txBox="1"/>
                      <wps:spPr>
                        <a:xfrm>
                          <a:off x="0" y="0"/>
                          <a:ext cx="4758690" cy="2419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6DD541" w14:textId="77777777" w:rsidR="00267F92" w:rsidRPr="00267F92" w:rsidRDefault="00267F92" w:rsidP="00267F92">
                            <w:pPr>
                              <w:rPr>
                                <w:sz w:val="20"/>
                                <w:szCs w:val="20"/>
                              </w:rPr>
                            </w:pPr>
                            <w:r w:rsidRPr="00267F92">
                              <w:rPr>
                                <w:sz w:val="20"/>
                                <w:szCs w:val="20"/>
                              </w:rPr>
                              <w:t>Welcome to CrossPointe Community Church!</w:t>
                            </w:r>
                          </w:p>
                          <w:p w14:paraId="1C9B123B" w14:textId="77777777" w:rsidR="00267F92" w:rsidRPr="00267F92" w:rsidRDefault="00267F92" w:rsidP="00267F92">
                            <w:pPr>
                              <w:rPr>
                                <w:sz w:val="20"/>
                                <w:szCs w:val="20"/>
                              </w:rPr>
                            </w:pPr>
                          </w:p>
                          <w:p w14:paraId="04171F67" w14:textId="77777777" w:rsidR="00267F92" w:rsidRPr="00267F92" w:rsidRDefault="00267F92" w:rsidP="00267F92">
                            <w:pPr>
                              <w:rPr>
                                <w:sz w:val="20"/>
                                <w:szCs w:val="20"/>
                              </w:rPr>
                            </w:pPr>
                            <w:r w:rsidRPr="00267F92">
                              <w:rPr>
                                <w:sz w:val="20"/>
                                <w:szCs w:val="20"/>
                              </w:rPr>
                              <w:t>What a joy it is to have you with us today! No matter where you are at on your spiritual journey, CrossPointe welcomes you!</w:t>
                            </w:r>
                          </w:p>
                          <w:p w14:paraId="061C6E37" w14:textId="77777777" w:rsidR="00267F92" w:rsidRPr="00267F92" w:rsidRDefault="00267F92" w:rsidP="00267F92">
                            <w:pPr>
                              <w:rPr>
                                <w:sz w:val="20"/>
                                <w:szCs w:val="20"/>
                              </w:rPr>
                            </w:pPr>
                            <w:r w:rsidRPr="00267F92">
                              <w:rPr>
                                <w:sz w:val="20"/>
                                <w:szCs w:val="20"/>
                              </w:rPr>
                              <w:t xml:space="preserve">Our mission at CrossPointe is "Connecting People </w:t>
                            </w:r>
                            <w:r w:rsidR="00C40057" w:rsidRPr="00267F92">
                              <w:rPr>
                                <w:sz w:val="20"/>
                                <w:szCs w:val="20"/>
                              </w:rPr>
                              <w:t>to</w:t>
                            </w:r>
                            <w:r w:rsidR="00C40057">
                              <w:rPr>
                                <w:sz w:val="20"/>
                                <w:szCs w:val="20"/>
                              </w:rPr>
                              <w:t xml:space="preserve"> God </w:t>
                            </w:r>
                            <w:r w:rsidR="009308DD">
                              <w:rPr>
                                <w:sz w:val="20"/>
                                <w:szCs w:val="20"/>
                              </w:rPr>
                              <w:t>and</w:t>
                            </w:r>
                            <w:r w:rsidR="00C40057">
                              <w:rPr>
                                <w:sz w:val="20"/>
                                <w:szCs w:val="20"/>
                              </w:rPr>
                              <w:t xml:space="preserve"> t</w:t>
                            </w:r>
                            <w:r w:rsidRPr="00267F92">
                              <w:rPr>
                                <w:sz w:val="20"/>
                                <w:szCs w:val="20"/>
                              </w:rPr>
                              <w:t>o Each Other". We are a church committed to reaching UPWARD THROUGH WORSHIP, INWARD THROUGH DISCIPLESHIP, and OUTWARD THROUGH EVANGELISM.</w:t>
                            </w:r>
                          </w:p>
                          <w:p w14:paraId="0BBCE583" w14:textId="77777777" w:rsidR="00267F92" w:rsidRPr="00267F92" w:rsidRDefault="00267F92" w:rsidP="00267F92">
                            <w:pPr>
                              <w:rPr>
                                <w:sz w:val="20"/>
                                <w:szCs w:val="20"/>
                              </w:rPr>
                            </w:pPr>
                          </w:p>
                          <w:p w14:paraId="68BD8889" w14:textId="77777777" w:rsidR="00267F92" w:rsidRPr="00267F92" w:rsidRDefault="00267F92" w:rsidP="00267F92">
                            <w:pPr>
                              <w:rPr>
                                <w:sz w:val="20"/>
                                <w:szCs w:val="20"/>
                              </w:rPr>
                            </w:pPr>
                            <w:r w:rsidRPr="00267F92">
                              <w:rPr>
                                <w:sz w:val="20"/>
                                <w:szCs w:val="20"/>
                              </w:rPr>
                              <w:t>It is our prayer that while you are here with us, you feel a connection to God and a connection to the people who attend our church.</w:t>
                            </w:r>
                          </w:p>
                          <w:p w14:paraId="4A2BE794" w14:textId="77777777" w:rsidR="00267F92" w:rsidRPr="00267F92" w:rsidRDefault="00267F92" w:rsidP="00267F92">
                            <w:pPr>
                              <w:rPr>
                                <w:sz w:val="20"/>
                                <w:szCs w:val="20"/>
                              </w:rPr>
                            </w:pPr>
                          </w:p>
                          <w:p w14:paraId="1160039E" w14:textId="77777777" w:rsidR="00267F92" w:rsidRPr="00267F92" w:rsidRDefault="00267F92" w:rsidP="00267F92">
                            <w:pPr>
                              <w:rPr>
                                <w:sz w:val="20"/>
                                <w:szCs w:val="20"/>
                              </w:rPr>
                            </w:pPr>
                            <w:r w:rsidRPr="00267F92">
                              <w:rPr>
                                <w:sz w:val="20"/>
                                <w:szCs w:val="20"/>
                              </w:rPr>
                              <w:t>We are excited about what the Lord is doing among us here and it is our hope that you will enjoy today's service!</w:t>
                            </w:r>
                          </w:p>
                          <w:p w14:paraId="2B7778A0" w14:textId="77777777" w:rsidR="00267F92" w:rsidRPr="00267F92" w:rsidRDefault="00267F92" w:rsidP="00267F92">
                            <w:pPr>
                              <w:rPr>
                                <w:sz w:val="20"/>
                                <w:szCs w:val="20"/>
                              </w:rPr>
                            </w:pPr>
                          </w:p>
                          <w:p w14:paraId="215B5CC1" w14:textId="77777777" w:rsidR="00ED67A6" w:rsidRPr="00267F92" w:rsidRDefault="00267F92" w:rsidP="00267F92">
                            <w:pPr>
                              <w:rPr>
                                <w:sz w:val="20"/>
                                <w:szCs w:val="20"/>
                              </w:rPr>
                            </w:pPr>
                            <w:r w:rsidRPr="00267F92">
                              <w:rPr>
                                <w:sz w:val="20"/>
                                <w:szCs w:val="20"/>
                              </w:rPr>
                              <w:t>--Pastor Isaiah and Leta Johnson</w:t>
                            </w:r>
                            <w:r w:rsidR="00ED67A6" w:rsidRPr="00267F92">
                              <w:rPr>
                                <w:sz w:val="20"/>
                                <w:szCs w:val="20"/>
                              </w:rPr>
                              <w:t> </w:t>
                            </w:r>
                          </w:p>
                          <w:p w14:paraId="49022EA8" w14:textId="77777777" w:rsidR="00ED67A6" w:rsidRDefault="00ED6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6C0C" id="Text Box 9" o:spid="_x0000_s1035" type="#_x0000_t202" style="position:absolute;margin-left:15pt;margin-top:87pt;width:374.7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" fillcolor="white [3201]" strokeweight=".5pt">
                <v:textbox>
                  <w:txbxContent>
                    <w:p w14:paraId="7C6DD541" w14:textId="77777777" w:rsidR="00267F92" w:rsidRPr="00267F92" w:rsidRDefault="00267F92" w:rsidP="00267F92">
                      <w:pPr>
                        <w:rPr>
                          <w:sz w:val="20"/>
                          <w:szCs w:val="20"/>
                        </w:rPr>
                      </w:pPr>
                      <w:r w:rsidRPr="00267F92">
                        <w:rPr>
                          <w:sz w:val="20"/>
                          <w:szCs w:val="20"/>
                        </w:rPr>
                        <w:t>Welcome to CrossPointe Community Church!</w:t>
                      </w:r>
                    </w:p>
                    <w:p w14:paraId="1C9B123B" w14:textId="77777777" w:rsidR="00267F92" w:rsidRPr="00267F92" w:rsidRDefault="00267F92" w:rsidP="00267F92">
                      <w:pPr>
                        <w:rPr>
                          <w:sz w:val="20"/>
                          <w:szCs w:val="20"/>
                        </w:rPr>
                      </w:pPr>
                    </w:p>
                    <w:p w14:paraId="04171F67" w14:textId="77777777" w:rsidR="00267F92" w:rsidRPr="00267F92" w:rsidRDefault="00267F92" w:rsidP="00267F92">
                      <w:pPr>
                        <w:rPr>
                          <w:sz w:val="20"/>
                          <w:szCs w:val="20"/>
                        </w:rPr>
                      </w:pPr>
                      <w:r w:rsidRPr="00267F92">
                        <w:rPr>
                          <w:sz w:val="20"/>
                          <w:szCs w:val="20"/>
                        </w:rPr>
                        <w:t>What a joy it is to have you with us today! No matter where you are at on your spiritual journey, CrossPointe welcomes you!</w:t>
                      </w:r>
                    </w:p>
                    <w:p w14:paraId="061C6E37" w14:textId="77777777" w:rsidR="00267F92" w:rsidRPr="00267F92" w:rsidRDefault="00267F92" w:rsidP="00267F92">
                      <w:pPr>
                        <w:rPr>
                          <w:sz w:val="20"/>
                          <w:szCs w:val="20"/>
                        </w:rPr>
                      </w:pPr>
                      <w:r w:rsidRPr="00267F92">
                        <w:rPr>
                          <w:sz w:val="20"/>
                          <w:szCs w:val="20"/>
                        </w:rPr>
                        <w:t xml:space="preserve">Our mission at CrossPointe is "Connecting People </w:t>
                      </w:r>
                      <w:r w:rsidR="00C40057" w:rsidRPr="00267F92">
                        <w:rPr>
                          <w:sz w:val="20"/>
                          <w:szCs w:val="20"/>
                        </w:rPr>
                        <w:t>to</w:t>
                      </w:r>
                      <w:r w:rsidR="00C40057">
                        <w:rPr>
                          <w:sz w:val="20"/>
                          <w:szCs w:val="20"/>
                        </w:rPr>
                        <w:t xml:space="preserve"> God </w:t>
                      </w:r>
                      <w:r w:rsidR="009308DD">
                        <w:rPr>
                          <w:sz w:val="20"/>
                          <w:szCs w:val="20"/>
                        </w:rPr>
                        <w:t>and</w:t>
                      </w:r>
                      <w:r w:rsidR="00C40057">
                        <w:rPr>
                          <w:sz w:val="20"/>
                          <w:szCs w:val="20"/>
                        </w:rPr>
                        <w:t xml:space="preserve"> t</w:t>
                      </w:r>
                      <w:r w:rsidRPr="00267F92">
                        <w:rPr>
                          <w:sz w:val="20"/>
                          <w:szCs w:val="20"/>
                        </w:rPr>
                        <w:t>o Each Other". We are a church committed to reaching UPWARD THROUGH WORSHIP, INWARD THROUGH DISCIPLESHIP, and OUTWARD THROUGH EVANGELISM.</w:t>
                      </w:r>
                    </w:p>
                    <w:p w14:paraId="0BBCE583" w14:textId="77777777" w:rsidR="00267F92" w:rsidRPr="00267F92" w:rsidRDefault="00267F92" w:rsidP="00267F92">
                      <w:pPr>
                        <w:rPr>
                          <w:sz w:val="20"/>
                          <w:szCs w:val="20"/>
                        </w:rPr>
                      </w:pPr>
                    </w:p>
                    <w:p w14:paraId="68BD8889" w14:textId="77777777" w:rsidR="00267F92" w:rsidRPr="00267F92" w:rsidRDefault="00267F92" w:rsidP="00267F92">
                      <w:pPr>
                        <w:rPr>
                          <w:sz w:val="20"/>
                          <w:szCs w:val="20"/>
                        </w:rPr>
                      </w:pPr>
                      <w:r w:rsidRPr="00267F92">
                        <w:rPr>
                          <w:sz w:val="20"/>
                          <w:szCs w:val="20"/>
                        </w:rPr>
                        <w:t>It is our prayer that while you are here with us, you feel a connection to God and a connection to the people who attend our church.</w:t>
                      </w:r>
                    </w:p>
                    <w:p w14:paraId="4A2BE794" w14:textId="77777777" w:rsidR="00267F92" w:rsidRPr="00267F92" w:rsidRDefault="00267F92" w:rsidP="00267F92">
                      <w:pPr>
                        <w:rPr>
                          <w:sz w:val="20"/>
                          <w:szCs w:val="20"/>
                        </w:rPr>
                      </w:pPr>
                    </w:p>
                    <w:p w14:paraId="1160039E" w14:textId="77777777" w:rsidR="00267F92" w:rsidRPr="00267F92" w:rsidRDefault="00267F92" w:rsidP="00267F92">
                      <w:pPr>
                        <w:rPr>
                          <w:sz w:val="20"/>
                          <w:szCs w:val="20"/>
                        </w:rPr>
                      </w:pPr>
                      <w:r w:rsidRPr="00267F92">
                        <w:rPr>
                          <w:sz w:val="20"/>
                          <w:szCs w:val="20"/>
                        </w:rPr>
                        <w:t>We are excited about what the Lord is doing among us here and it is our hope that you will enjoy today's service!</w:t>
                      </w:r>
                    </w:p>
                    <w:p w14:paraId="2B7778A0" w14:textId="77777777" w:rsidR="00267F92" w:rsidRPr="00267F92" w:rsidRDefault="00267F92" w:rsidP="00267F92">
                      <w:pPr>
                        <w:rPr>
                          <w:sz w:val="20"/>
                          <w:szCs w:val="20"/>
                        </w:rPr>
                      </w:pPr>
                    </w:p>
                    <w:p w14:paraId="215B5CC1" w14:textId="77777777" w:rsidR="00ED67A6" w:rsidRPr="00267F92" w:rsidRDefault="00267F92" w:rsidP="00267F92">
                      <w:pPr>
                        <w:rPr>
                          <w:sz w:val="20"/>
                          <w:szCs w:val="20"/>
                        </w:rPr>
                      </w:pPr>
                      <w:r w:rsidRPr="00267F92">
                        <w:rPr>
                          <w:sz w:val="20"/>
                          <w:szCs w:val="20"/>
                        </w:rPr>
                        <w:t>--Pastor Isaiah and Leta Johnson</w:t>
                      </w:r>
                      <w:r w:rsidR="00ED67A6" w:rsidRPr="00267F92">
                        <w:rPr>
                          <w:sz w:val="20"/>
                          <w:szCs w:val="20"/>
                        </w:rPr>
                        <w:t> </w:t>
                      </w:r>
                    </w:p>
                    <w:p w14:paraId="49022EA8" w14:textId="77777777" w:rsidR="00ED67A6" w:rsidRDefault="00ED67A6"/>
                  </w:txbxContent>
                </v:textbox>
              </v:shape>
            </w:pict>
          </mc:Fallback>
        </mc:AlternateContent>
      </w:r>
      <w:r w:rsidR="008957C1">
        <w:rPr>
          <w:noProof/>
        </w:rPr>
        <mc:AlternateContent>
          <mc:Choice Requires="wps">
            <w:drawing>
              <wp:anchor distT="0" distB="0" distL="114300" distR="114300" simplePos="0" relativeHeight="251682816" behindDoc="0" locked="0" layoutInCell="1" allowOverlap="1" wp14:anchorId="577DC91A" wp14:editId="0F98CE07">
                <wp:simplePos x="0" y="0"/>
                <wp:positionH relativeFrom="column">
                  <wp:posOffset>180975</wp:posOffset>
                </wp:positionH>
                <wp:positionV relativeFrom="paragraph">
                  <wp:posOffset>3505200</wp:posOffset>
                </wp:positionV>
                <wp:extent cx="4768215" cy="762000"/>
                <wp:effectExtent l="0" t="0" r="13335" b="19050"/>
                <wp:wrapNone/>
                <wp:docPr id="10" name="Text Box 10"/>
                <wp:cNvGraphicFramePr/>
                <a:graphic xmlns:a="http://schemas.openxmlformats.org/drawingml/2006/main">
                  <a:graphicData uri="http://schemas.microsoft.com/office/word/2010/wordprocessingShape">
                    <wps:wsp>
                      <wps:cNvSpPr txBox="1"/>
                      <wps:spPr>
                        <a:xfrm>
                          <a:off x="0" y="0"/>
                          <a:ext cx="4768215"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60B643" w14:textId="77777777" w:rsidR="00267F92" w:rsidRPr="00267F92" w:rsidRDefault="00ED67A6" w:rsidP="00267F92">
                            <w:pPr>
                              <w:widowControl w:val="0"/>
                              <w:spacing w:after="100"/>
                              <w:rPr>
                                <w:rFonts w:ascii="Verdana" w:eastAsia="Times New Roman" w:hAnsi="Verdana"/>
                                <w:b/>
                                <w:color w:val="000000"/>
                                <w:kern w:val="28"/>
                                <w:sz w:val="48"/>
                                <w:szCs w:val="48"/>
                                <w14:cntxtAlts/>
                              </w:rPr>
                            </w:pPr>
                            <w:r w:rsidRPr="00ED67A6">
                              <w:rPr>
                                <w:rFonts w:ascii="Garamond" w:eastAsia="Times New Roman" w:hAnsi="Garamond"/>
                                <w:color w:val="000000"/>
                                <w:kern w:val="28"/>
                                <w:sz w:val="20"/>
                                <w:szCs w:val="20"/>
                                <w14:cntxtAlts/>
                              </w:rPr>
                              <w:t> </w:t>
                            </w:r>
                            <w:r w:rsidR="00267F92">
                              <w:rPr>
                                <w:rFonts w:ascii="Garamond" w:eastAsia="Times New Roman" w:hAnsi="Garamond"/>
                                <w:color w:val="000000"/>
                                <w:kern w:val="28"/>
                                <w:sz w:val="20"/>
                                <w:szCs w:val="20"/>
                                <w14:cntxtAlts/>
                              </w:rPr>
                              <w:tab/>
                            </w:r>
                            <w:r w:rsidR="00267F92" w:rsidRPr="00267F92">
                              <w:rPr>
                                <w:rFonts w:ascii="Verdana" w:eastAsia="Times New Roman" w:hAnsi="Verdana"/>
                                <w:b/>
                                <w:color w:val="000000" w:themeColor="text1"/>
                                <w:kern w:val="28"/>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cntxtAlts/>
                              </w:rPr>
                              <w:t>CROSSPOINTE VALUES</w:t>
                            </w:r>
                          </w:p>
                          <w:p w14:paraId="053D0C86" w14:textId="77777777" w:rsidR="00ED67A6" w:rsidRPr="00267F92" w:rsidRDefault="00ED67A6" w:rsidP="00ED67A6">
                            <w:pPr>
                              <w:widowControl w:val="0"/>
                              <w:spacing w:after="100"/>
                              <w:jc w:val="center"/>
                              <w:rPr>
                                <w:rFonts w:ascii="Garamond" w:eastAsia="Times New Roman" w:hAnsi="Garamond"/>
                                <w:b/>
                                <w:color w:val="000000"/>
                                <w:kern w:val="28"/>
                                <w:sz w:val="44"/>
                                <w:szCs w:val="44"/>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DC91A" id="Text Box 10" o:spid="_x0000_s1036" type="#_x0000_t202" style="position:absolute;margin-left:14.25pt;margin-top:276pt;width:375.45pt;height:6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" fillcolor="white [3201]" strokeweight=".5pt">
                <v:textbox>
                  <w:txbxContent>
                    <w:p w14:paraId="5C60B643" w14:textId="77777777" w:rsidR="00267F92" w:rsidRPr="00267F92" w:rsidRDefault="00ED67A6" w:rsidP="00267F92">
                      <w:pPr>
                        <w:widowControl w:val="0"/>
                        <w:spacing w:after="100"/>
                        <w:rPr>
                          <w:rFonts w:ascii="Verdana" w:eastAsia="Times New Roman" w:hAnsi="Verdana"/>
                          <w:b/>
                          <w:color w:val="000000"/>
                          <w:kern w:val="28"/>
                          <w:sz w:val="48"/>
                          <w:szCs w:val="48"/>
                          <w14:cntxtAlts/>
                        </w:rPr>
                      </w:pPr>
                      <w:r w:rsidRPr="00ED67A6">
                        <w:rPr>
                          <w:rFonts w:ascii="Garamond" w:eastAsia="Times New Roman" w:hAnsi="Garamond"/>
                          <w:color w:val="000000"/>
                          <w:kern w:val="28"/>
                          <w:sz w:val="20"/>
                          <w:szCs w:val="20"/>
                          <w14:cntxtAlts/>
                        </w:rPr>
                        <w:t> </w:t>
                      </w:r>
                      <w:r w:rsidR="00267F92">
                        <w:rPr>
                          <w:rFonts w:ascii="Garamond" w:eastAsia="Times New Roman" w:hAnsi="Garamond"/>
                          <w:color w:val="000000"/>
                          <w:kern w:val="28"/>
                          <w:sz w:val="20"/>
                          <w:szCs w:val="20"/>
                          <w14:cntxtAlts/>
                        </w:rPr>
                        <w:tab/>
                      </w:r>
                      <w:r w:rsidR="00267F92" w:rsidRPr="00267F92">
                        <w:rPr>
                          <w:rFonts w:ascii="Verdana" w:eastAsia="Times New Roman" w:hAnsi="Verdana"/>
                          <w:b/>
                          <w:color w:val="000000" w:themeColor="text1"/>
                          <w:kern w:val="28"/>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cntxtAlts/>
                        </w:rPr>
                        <w:t>CROSSPOINTE VALUES</w:t>
                      </w:r>
                    </w:p>
                    <w:p w14:paraId="053D0C86" w14:textId="77777777" w:rsidR="00ED67A6" w:rsidRPr="00267F92" w:rsidRDefault="00ED67A6" w:rsidP="00ED67A6">
                      <w:pPr>
                        <w:widowControl w:val="0"/>
                        <w:spacing w:after="100"/>
                        <w:jc w:val="center"/>
                        <w:rPr>
                          <w:rFonts w:ascii="Garamond" w:eastAsia="Times New Roman" w:hAnsi="Garamond"/>
                          <w:b/>
                          <w:color w:val="000000"/>
                          <w:kern w:val="28"/>
                          <w:sz w:val="44"/>
                          <w:szCs w:val="44"/>
                          <w14:cntxtAlts/>
                        </w:rPr>
                      </w:pPr>
                    </w:p>
                  </w:txbxContent>
                </v:textbox>
              </v:shape>
            </w:pict>
          </mc:Fallback>
        </mc:AlternateContent>
      </w:r>
      <w:r w:rsidR="00DB564F">
        <w:rPr>
          <w:noProof/>
        </w:rPr>
        <mc:AlternateContent>
          <mc:Choice Requires="wps">
            <w:drawing>
              <wp:anchor distT="0" distB="0" distL="114300" distR="114300" simplePos="0" relativeHeight="251634688" behindDoc="0" locked="0" layoutInCell="1" allowOverlap="1" wp14:anchorId="7424A560" wp14:editId="3CE954FA">
                <wp:simplePos x="0" y="0"/>
                <wp:positionH relativeFrom="column">
                  <wp:posOffset>7286625</wp:posOffset>
                </wp:positionH>
                <wp:positionV relativeFrom="paragraph">
                  <wp:posOffset>2524125</wp:posOffset>
                </wp:positionV>
                <wp:extent cx="2514600" cy="771525"/>
                <wp:effectExtent l="0" t="0" r="19050" b="28575"/>
                <wp:wrapNone/>
                <wp:docPr id="76" name="Text Box 76"/>
                <wp:cNvGraphicFramePr/>
                <a:graphic xmlns:a="http://schemas.openxmlformats.org/drawingml/2006/main">
                  <a:graphicData uri="http://schemas.microsoft.com/office/word/2010/wordprocessingShape">
                    <wps:wsp>
                      <wps:cNvSpPr txBox="1"/>
                      <wps:spPr>
                        <a:xfrm>
                          <a:off x="0" y="0"/>
                          <a:ext cx="2514600" cy="771525"/>
                        </a:xfrm>
                        <a:prstGeom prst="rect">
                          <a:avLst/>
                        </a:prstGeom>
                        <a:solidFill>
                          <a:schemeClr val="lt1"/>
                        </a:solidFill>
                        <a:ln w="6350">
                          <a:solidFill>
                            <a:prstClr val="black"/>
                          </a:solidFill>
                        </a:ln>
                      </wps:spPr>
                      <wps:txbx>
                        <w:txbxContent>
                          <w:p w14:paraId="759E4DE6" w14:textId="77777777" w:rsidR="00343701" w:rsidRDefault="00343701" w:rsidP="00C40057">
                            <w:pPr>
                              <w:jc w:val="center"/>
                            </w:pPr>
                            <w:r>
                              <w:t xml:space="preserve">Youth Group news – </w:t>
                            </w:r>
                          </w:p>
                          <w:p w14:paraId="551F727B" w14:textId="77777777" w:rsidR="00343701" w:rsidRDefault="00DB564F" w:rsidP="00A75F47">
                            <w:pPr>
                              <w:jc w:val="center"/>
                            </w:pPr>
                            <w:r>
                              <w:t xml:space="preserve">Today - </w:t>
                            </w:r>
                            <w:r w:rsidR="00343701">
                              <w:t xml:space="preserve"> Fundraiser Car wash and bake sales </w:t>
                            </w:r>
                            <w:r w:rsidR="00821AF6">
                              <w:t>–</w:t>
                            </w:r>
                            <w:r w:rsidR="00343701">
                              <w:t xml:space="preserve"> </w:t>
                            </w:r>
                            <w:r w:rsidR="00821AF6">
                              <w:t>Everyone please come out</w:t>
                            </w:r>
                          </w:p>
                          <w:p w14:paraId="3277B153" w14:textId="77777777" w:rsidR="00821AF6" w:rsidRDefault="00821AF6" w:rsidP="00A75F47">
                            <w:pPr>
                              <w:jc w:val="center"/>
                            </w:pPr>
                            <w:r>
                              <w:t>Wednesday 30</w:t>
                            </w:r>
                            <w:r w:rsidRPr="00821AF6">
                              <w:rPr>
                                <w:vertAlign w:val="superscript"/>
                              </w:rPr>
                              <w:t>th</w:t>
                            </w:r>
                            <w:r>
                              <w:t xml:space="preserve"> Youth Café and Service</w:t>
                            </w:r>
                          </w:p>
                          <w:p w14:paraId="34DA926C" w14:textId="77777777" w:rsidR="00343701" w:rsidRDefault="003437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A560" id="Text Box 76" o:spid="_x0000_s1037" type="#_x0000_t202" style="position:absolute;margin-left:573.75pt;margin-top:198.75pt;width:198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" fillcolor="white [3201]" strokeweight=".5pt">
                <v:textbox>
                  <w:txbxContent>
                    <w:p w14:paraId="759E4DE6" w14:textId="77777777" w:rsidR="00343701" w:rsidRDefault="00343701" w:rsidP="00C40057">
                      <w:pPr>
                        <w:jc w:val="center"/>
                      </w:pPr>
                      <w:r>
                        <w:t xml:space="preserve">Youth Group news – </w:t>
                      </w:r>
                    </w:p>
                    <w:p w14:paraId="551F727B" w14:textId="77777777" w:rsidR="00343701" w:rsidRDefault="00DB564F" w:rsidP="00A75F47">
                      <w:pPr>
                        <w:jc w:val="center"/>
                      </w:pPr>
                      <w:r>
                        <w:t xml:space="preserve">Today - </w:t>
                      </w:r>
                      <w:r w:rsidR="00343701">
                        <w:t xml:space="preserve"> Fundraiser Car wash and bake sales </w:t>
                      </w:r>
                      <w:r w:rsidR="00821AF6">
                        <w:t>–</w:t>
                      </w:r>
                      <w:r w:rsidR="00343701">
                        <w:t xml:space="preserve"> </w:t>
                      </w:r>
                      <w:r w:rsidR="00821AF6">
                        <w:t>Everyone please come out</w:t>
                      </w:r>
                    </w:p>
                    <w:p w14:paraId="3277B153" w14:textId="77777777" w:rsidR="00821AF6" w:rsidRDefault="00821AF6" w:rsidP="00A75F47">
                      <w:pPr>
                        <w:jc w:val="center"/>
                      </w:pPr>
                      <w:r>
                        <w:t>Wednesday 30</w:t>
                      </w:r>
                      <w:r w:rsidRPr="00821AF6">
                        <w:rPr>
                          <w:vertAlign w:val="superscript"/>
                        </w:rPr>
                        <w:t>th</w:t>
                      </w:r>
                      <w:r>
                        <w:t xml:space="preserve"> Youth Café and Service</w:t>
                      </w:r>
                    </w:p>
                    <w:p w14:paraId="34DA926C" w14:textId="77777777" w:rsidR="00343701" w:rsidRDefault="00343701"/>
                  </w:txbxContent>
                </v:textbox>
              </v:shape>
            </w:pict>
          </mc:Fallback>
        </mc:AlternateContent>
      </w:r>
      <w:r w:rsidR="00AA3D3F">
        <w:rPr>
          <w:noProof/>
        </w:rPr>
        <mc:AlternateContent>
          <mc:Choice Requires="wps">
            <w:drawing>
              <wp:anchor distT="0" distB="0" distL="114300" distR="114300" simplePos="0" relativeHeight="251636736" behindDoc="0" locked="0" layoutInCell="1" allowOverlap="1" wp14:anchorId="5E6DD375" wp14:editId="36562B23">
                <wp:simplePos x="0" y="0"/>
                <wp:positionH relativeFrom="column">
                  <wp:posOffset>9867900</wp:posOffset>
                </wp:positionH>
                <wp:positionV relativeFrom="paragraph">
                  <wp:posOffset>1190625</wp:posOffset>
                </wp:positionV>
                <wp:extent cx="2898140" cy="6419850"/>
                <wp:effectExtent l="0" t="0" r="16510" b="19050"/>
                <wp:wrapNone/>
                <wp:docPr id="33" name="Text Box 33"/>
                <wp:cNvGraphicFramePr/>
                <a:graphic xmlns:a="http://schemas.openxmlformats.org/drawingml/2006/main">
                  <a:graphicData uri="http://schemas.microsoft.com/office/word/2010/wordprocessingShape">
                    <wps:wsp>
                      <wps:cNvSpPr txBox="1"/>
                      <wps:spPr>
                        <a:xfrm>
                          <a:off x="0" y="0"/>
                          <a:ext cx="2898140" cy="6419850"/>
                        </a:xfrm>
                        <a:prstGeom prst="rect">
                          <a:avLst/>
                        </a:prstGeom>
                        <a:solidFill>
                          <a:schemeClr val="lt1"/>
                        </a:solidFill>
                        <a:ln w="6350">
                          <a:solidFill>
                            <a:prstClr val="black"/>
                          </a:solidFill>
                        </a:ln>
                      </wps:spPr>
                      <wps:txbx>
                        <w:txbxContent>
                          <w:p w14:paraId="0DA964FA" w14:textId="77777777" w:rsidR="00036C0E" w:rsidRDefault="00036C0E">
                            <w:r>
                              <w:t>Today’s Date: ___________________________</w:t>
                            </w:r>
                          </w:p>
                          <w:p w14:paraId="36938231" w14:textId="77777777" w:rsidR="00036C0E" w:rsidRDefault="00036C0E"/>
                          <w:p w14:paraId="53F6748E" w14:textId="77777777" w:rsidR="00036C0E" w:rsidRDefault="00036C0E">
                            <w:r>
                              <w:t>Name _________________________________</w:t>
                            </w:r>
                          </w:p>
                          <w:p w14:paraId="30E254DD" w14:textId="77777777" w:rsidR="00036C0E" w:rsidRDefault="00036C0E"/>
                          <w:p w14:paraId="75DE5DA0" w14:textId="77777777" w:rsidR="00036C0E" w:rsidRDefault="00F75C24">
                            <w:r>
                              <w:tab/>
                              <w:t xml:space="preserve">Single </w:t>
                            </w:r>
                            <w:r>
                              <w:tab/>
                            </w:r>
                            <w:r>
                              <w:tab/>
                              <w:t>Married</w:t>
                            </w:r>
                            <w:r w:rsidR="008856D0">
                              <w:t xml:space="preserve"> </w:t>
                            </w:r>
                          </w:p>
                          <w:p w14:paraId="6EBABDEE" w14:textId="77777777" w:rsidR="00F75C24" w:rsidRDefault="00F75C24"/>
                          <w:p w14:paraId="0D154894" w14:textId="77777777" w:rsidR="00F75C24" w:rsidRDefault="00F75C24">
                            <w:r>
                              <w:t>Birthday_______________________________</w:t>
                            </w:r>
                          </w:p>
                          <w:p w14:paraId="048E05A6" w14:textId="77777777" w:rsidR="00F75C24" w:rsidRDefault="00F75C24"/>
                          <w:p w14:paraId="577B6767" w14:textId="77777777" w:rsidR="00F75C24" w:rsidRDefault="00F75C24">
                            <w:r>
                              <w:t>Spouse________________________________</w:t>
                            </w:r>
                          </w:p>
                          <w:p w14:paraId="343AB9CD" w14:textId="77777777" w:rsidR="00F75C24" w:rsidRDefault="00F75C24"/>
                          <w:p w14:paraId="4BF6D014" w14:textId="77777777" w:rsidR="00F75C24" w:rsidRDefault="00F75C24">
                            <w:r>
                              <w:t>Children:</w:t>
                            </w:r>
                          </w:p>
                          <w:p w14:paraId="56996A9A" w14:textId="77777777" w:rsidR="00274FB3" w:rsidRDefault="00274FB3"/>
                          <w:p w14:paraId="569B7FE5" w14:textId="77777777" w:rsidR="00F75C24" w:rsidRDefault="00F75C24">
                            <w:r>
                              <w:t>___________________Age__________</w:t>
                            </w:r>
                          </w:p>
                          <w:p w14:paraId="268647E3" w14:textId="77777777" w:rsidR="00F75C24" w:rsidRDefault="00F75C24"/>
                          <w:p w14:paraId="0880A530" w14:textId="77777777" w:rsidR="00F75C24" w:rsidRDefault="00F75C24">
                            <w:r>
                              <w:t>___________________Age__________</w:t>
                            </w:r>
                          </w:p>
                          <w:p w14:paraId="4A4DCE1F" w14:textId="77777777" w:rsidR="00F75C24" w:rsidRDefault="00F75C24"/>
                          <w:p w14:paraId="25E95122" w14:textId="77777777" w:rsidR="00F75C24" w:rsidRDefault="00F75C24">
                            <w:r>
                              <w:t>___________________Age__________</w:t>
                            </w:r>
                          </w:p>
                          <w:p w14:paraId="02DA3EFA" w14:textId="77777777" w:rsidR="00F75C24" w:rsidRDefault="00F75C24"/>
                          <w:p w14:paraId="09AEA416" w14:textId="77777777" w:rsidR="00F75C24" w:rsidRDefault="00F75C24">
                            <w:r>
                              <w:t>Email: ________________________________</w:t>
                            </w:r>
                          </w:p>
                          <w:p w14:paraId="0BD99A5E" w14:textId="77777777" w:rsidR="00F75C24" w:rsidRDefault="00F75C24"/>
                          <w:p w14:paraId="3603BF5D" w14:textId="77777777" w:rsidR="00F75C24" w:rsidRDefault="00F75C24">
                            <w:r>
                              <w:t>Address: ______________________________</w:t>
                            </w:r>
                          </w:p>
                          <w:p w14:paraId="48D11859" w14:textId="77777777" w:rsidR="00F75C24" w:rsidRDefault="00F75C24"/>
                          <w:p w14:paraId="189FDECF" w14:textId="77777777" w:rsidR="00F75C24" w:rsidRDefault="00F75C24">
                            <w:r>
                              <w:t>City: __________________________________</w:t>
                            </w:r>
                          </w:p>
                          <w:p w14:paraId="483361D2" w14:textId="77777777" w:rsidR="00F75C24" w:rsidRDefault="00F75C24"/>
                          <w:p w14:paraId="763C9F16" w14:textId="77777777" w:rsidR="00F75C24" w:rsidRDefault="00F75C24">
                            <w:r>
                              <w:t>State: ______________Zip: _______________</w:t>
                            </w:r>
                          </w:p>
                          <w:p w14:paraId="0EAFFB1E" w14:textId="77777777" w:rsidR="00F75C24" w:rsidRDefault="00F75C24"/>
                          <w:p w14:paraId="10416593" w14:textId="77777777" w:rsidR="00F75C24" w:rsidRDefault="00F75C24">
                            <w:r>
                              <w:t>Cell Phone: ____________________________</w:t>
                            </w:r>
                          </w:p>
                          <w:p w14:paraId="37E26A4E" w14:textId="77777777" w:rsidR="00F75C24" w:rsidRDefault="00F75C24"/>
                          <w:p w14:paraId="04150B21" w14:textId="77777777" w:rsidR="00F75C24" w:rsidRDefault="006C4109">
                            <w:r>
                              <w:t>Your Age Group:</w:t>
                            </w:r>
                            <w:r>
                              <w:tab/>
                              <w:t xml:space="preserve">0-12 </w:t>
                            </w:r>
                            <w:r>
                              <w:tab/>
                              <w:t xml:space="preserve"> 13-19</w:t>
                            </w:r>
                          </w:p>
                          <w:p w14:paraId="3658ADD5" w14:textId="77777777" w:rsidR="006C4109" w:rsidRDefault="006C4109">
                            <w:r>
                              <w:tab/>
                              <w:t xml:space="preserve">20-30 </w:t>
                            </w:r>
                            <w:r>
                              <w:tab/>
                            </w:r>
                            <w:r>
                              <w:tab/>
                              <w:t>40-50</w:t>
                            </w:r>
                            <w:r w:rsidR="004F7603">
                              <w:tab/>
                              <w:t xml:space="preserve"> 60 and over</w:t>
                            </w:r>
                          </w:p>
                          <w:p w14:paraId="03118ABE" w14:textId="77777777" w:rsidR="004F7603" w:rsidRDefault="004F7603">
                            <w:r>
                              <w:t xml:space="preserve">How did you hear about </w:t>
                            </w:r>
                            <w:r w:rsidR="00111D07">
                              <w:t>CrossPointe</w:t>
                            </w:r>
                            <w:r>
                              <w:t>?</w:t>
                            </w:r>
                          </w:p>
                          <w:p w14:paraId="53043DA4" w14:textId="77777777" w:rsidR="004F7603" w:rsidRDefault="004F7603">
                            <w:r>
                              <w:tab/>
                              <w:t>Website</w:t>
                            </w:r>
                            <w:r>
                              <w:tab/>
                              <w:t>Facebook</w:t>
                            </w:r>
                            <w:r>
                              <w:tab/>
                              <w:t>Mailer</w:t>
                            </w:r>
                          </w:p>
                          <w:p w14:paraId="64BD9345" w14:textId="77777777" w:rsidR="004F7603" w:rsidRDefault="004F7603">
                            <w:r>
                              <w:tab/>
                              <w:t>Friend</w:t>
                            </w:r>
                            <w:r>
                              <w:tab/>
                            </w:r>
                            <w:r>
                              <w:tab/>
                              <w:t>Other_____________</w:t>
                            </w:r>
                          </w:p>
                          <w:p w14:paraId="57C7B4FA" w14:textId="77777777" w:rsidR="004F7603" w:rsidRDefault="004F7603">
                            <w:r>
                              <w:t xml:space="preserve">If you are a </w:t>
                            </w:r>
                            <w:r w:rsidR="006D0C1C">
                              <w:t>Guest,</w:t>
                            </w:r>
                            <w:r>
                              <w:t xml:space="preserve"> we have a Gift for you.</w:t>
                            </w:r>
                          </w:p>
                          <w:p w14:paraId="2376BEC7" w14:textId="77777777" w:rsidR="004F7603" w:rsidRDefault="004F7603">
                            <w:r>
                              <w:t>Please bring this card by our Guest Services.</w:t>
                            </w:r>
                          </w:p>
                          <w:p w14:paraId="1D81979C" w14:textId="77777777" w:rsidR="004F7603" w:rsidRDefault="004F7603">
                            <w:r>
                              <w:tab/>
                              <w:t>1</w:t>
                            </w:r>
                            <w:r w:rsidRPr="004F7603">
                              <w:rPr>
                                <w:vertAlign w:val="superscript"/>
                              </w:rPr>
                              <w:t>St</w:t>
                            </w:r>
                            <w:r>
                              <w:t xml:space="preserve"> Time Guest</w:t>
                            </w:r>
                            <w:r>
                              <w:tab/>
                              <w:t xml:space="preserve">   3rd Time Guest</w:t>
                            </w:r>
                          </w:p>
                          <w:p w14:paraId="0FA201CF" w14:textId="77777777" w:rsidR="004F7603" w:rsidRDefault="004F7603">
                            <w:r>
                              <w:tab/>
                              <w:t>2</w:t>
                            </w:r>
                            <w:r w:rsidRPr="004F7603">
                              <w:rPr>
                                <w:vertAlign w:val="superscript"/>
                              </w:rPr>
                              <w:t>nd</w:t>
                            </w:r>
                            <w:r>
                              <w:t xml:space="preserve"> Time Guest</w:t>
                            </w:r>
                            <w:r>
                              <w:tab/>
                              <w:t xml:space="preserve">   Regular Attender</w:t>
                            </w:r>
                          </w:p>
                          <w:p w14:paraId="552C1646" w14:textId="77777777" w:rsidR="004F7603" w:rsidRDefault="004F7603"/>
                          <w:p w14:paraId="175F5E7D" w14:textId="77777777" w:rsidR="00F75C24" w:rsidRDefault="00F75C24"/>
                          <w:p w14:paraId="40B899D5" w14:textId="77777777" w:rsidR="00F75C24" w:rsidRDefault="00F75C24"/>
                          <w:p w14:paraId="04F2519B" w14:textId="77777777" w:rsidR="00F75C24" w:rsidRDefault="00F75C24"/>
                          <w:p w14:paraId="5F3156E3" w14:textId="77777777" w:rsidR="00F75C24" w:rsidRDefault="00F75C24"/>
                          <w:p w14:paraId="02DF296C" w14:textId="77777777" w:rsidR="00F75C24" w:rsidRDefault="00F75C24"/>
                          <w:p w14:paraId="4644B760" w14:textId="77777777" w:rsidR="00036C0E" w:rsidRDefault="00036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D375" id="Text Box 33" o:spid="_x0000_s1038" type="#_x0000_t202" style="position:absolute;margin-left:777pt;margin-top:93.75pt;width:228.2pt;height:50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" fillcolor="white [3201]" strokeweight=".5pt">
                <v:textbox>
                  <w:txbxContent>
                    <w:p w14:paraId="0DA964FA" w14:textId="77777777" w:rsidR="00036C0E" w:rsidRDefault="00036C0E">
                      <w:r>
                        <w:t>Today’s Date: ___________________________</w:t>
                      </w:r>
                    </w:p>
                    <w:p w14:paraId="36938231" w14:textId="77777777" w:rsidR="00036C0E" w:rsidRDefault="00036C0E"/>
                    <w:p w14:paraId="53F6748E" w14:textId="77777777" w:rsidR="00036C0E" w:rsidRDefault="00036C0E">
                      <w:r>
                        <w:t>Name _________________________________</w:t>
                      </w:r>
                    </w:p>
                    <w:p w14:paraId="30E254DD" w14:textId="77777777" w:rsidR="00036C0E" w:rsidRDefault="00036C0E"/>
                    <w:p w14:paraId="75DE5DA0" w14:textId="77777777" w:rsidR="00036C0E" w:rsidRDefault="00F75C24">
                      <w:r>
                        <w:tab/>
                        <w:t xml:space="preserve">Single </w:t>
                      </w:r>
                      <w:r>
                        <w:tab/>
                      </w:r>
                      <w:r>
                        <w:tab/>
                        <w:t>Married</w:t>
                      </w:r>
                      <w:r w:rsidR="008856D0">
                        <w:t xml:space="preserve"> </w:t>
                      </w:r>
                    </w:p>
                    <w:p w14:paraId="6EBABDEE" w14:textId="77777777" w:rsidR="00F75C24" w:rsidRDefault="00F75C24"/>
                    <w:p w14:paraId="0D154894" w14:textId="77777777" w:rsidR="00F75C24" w:rsidRDefault="00F75C24">
                      <w:r>
                        <w:t>Birthday_______________________________</w:t>
                      </w:r>
                    </w:p>
                    <w:p w14:paraId="048E05A6" w14:textId="77777777" w:rsidR="00F75C24" w:rsidRDefault="00F75C24"/>
                    <w:p w14:paraId="577B6767" w14:textId="77777777" w:rsidR="00F75C24" w:rsidRDefault="00F75C24">
                      <w:r>
                        <w:t>Spouse________________________________</w:t>
                      </w:r>
                    </w:p>
                    <w:p w14:paraId="343AB9CD" w14:textId="77777777" w:rsidR="00F75C24" w:rsidRDefault="00F75C24"/>
                    <w:p w14:paraId="4BF6D014" w14:textId="77777777" w:rsidR="00F75C24" w:rsidRDefault="00F75C24">
                      <w:r>
                        <w:t>Children:</w:t>
                      </w:r>
                    </w:p>
                    <w:p w14:paraId="56996A9A" w14:textId="77777777" w:rsidR="00274FB3" w:rsidRDefault="00274FB3"/>
                    <w:p w14:paraId="569B7FE5" w14:textId="77777777" w:rsidR="00F75C24" w:rsidRDefault="00F75C24">
                      <w:r>
                        <w:t>___________________Age__________</w:t>
                      </w:r>
                    </w:p>
                    <w:p w14:paraId="268647E3" w14:textId="77777777" w:rsidR="00F75C24" w:rsidRDefault="00F75C24"/>
                    <w:p w14:paraId="0880A530" w14:textId="77777777" w:rsidR="00F75C24" w:rsidRDefault="00F75C24">
                      <w:r>
                        <w:t>___________________Age__________</w:t>
                      </w:r>
                    </w:p>
                    <w:p w14:paraId="4A4DCE1F" w14:textId="77777777" w:rsidR="00F75C24" w:rsidRDefault="00F75C24"/>
                    <w:p w14:paraId="25E95122" w14:textId="77777777" w:rsidR="00F75C24" w:rsidRDefault="00F75C24">
                      <w:r>
                        <w:t>___________________Age__________</w:t>
                      </w:r>
                    </w:p>
                    <w:p w14:paraId="02DA3EFA" w14:textId="77777777" w:rsidR="00F75C24" w:rsidRDefault="00F75C24"/>
                    <w:p w14:paraId="09AEA416" w14:textId="77777777" w:rsidR="00F75C24" w:rsidRDefault="00F75C24">
                      <w:r>
                        <w:t>Email: ________________________________</w:t>
                      </w:r>
                    </w:p>
                    <w:p w14:paraId="0BD99A5E" w14:textId="77777777" w:rsidR="00F75C24" w:rsidRDefault="00F75C24"/>
                    <w:p w14:paraId="3603BF5D" w14:textId="77777777" w:rsidR="00F75C24" w:rsidRDefault="00F75C24">
                      <w:r>
                        <w:t>Address: ______________________________</w:t>
                      </w:r>
                    </w:p>
                    <w:p w14:paraId="48D11859" w14:textId="77777777" w:rsidR="00F75C24" w:rsidRDefault="00F75C24"/>
                    <w:p w14:paraId="189FDECF" w14:textId="77777777" w:rsidR="00F75C24" w:rsidRDefault="00F75C24">
                      <w:r>
                        <w:t>City: __________________________________</w:t>
                      </w:r>
                    </w:p>
                    <w:p w14:paraId="483361D2" w14:textId="77777777" w:rsidR="00F75C24" w:rsidRDefault="00F75C24"/>
                    <w:p w14:paraId="763C9F16" w14:textId="77777777" w:rsidR="00F75C24" w:rsidRDefault="00F75C24">
                      <w:r>
                        <w:t>State: ______________Zip: _______________</w:t>
                      </w:r>
                    </w:p>
                    <w:p w14:paraId="0EAFFB1E" w14:textId="77777777" w:rsidR="00F75C24" w:rsidRDefault="00F75C24"/>
                    <w:p w14:paraId="10416593" w14:textId="77777777" w:rsidR="00F75C24" w:rsidRDefault="00F75C24">
                      <w:r>
                        <w:t>Cell Phone: ____________________________</w:t>
                      </w:r>
                    </w:p>
                    <w:p w14:paraId="37E26A4E" w14:textId="77777777" w:rsidR="00F75C24" w:rsidRDefault="00F75C24"/>
                    <w:p w14:paraId="04150B21" w14:textId="77777777" w:rsidR="00F75C24" w:rsidRDefault="006C4109">
                      <w:r>
                        <w:t>Your Age Group:</w:t>
                      </w:r>
                      <w:r>
                        <w:tab/>
                        <w:t xml:space="preserve">0-12 </w:t>
                      </w:r>
                      <w:r>
                        <w:tab/>
                        <w:t xml:space="preserve"> 13-19</w:t>
                      </w:r>
                    </w:p>
                    <w:p w14:paraId="3658ADD5" w14:textId="77777777" w:rsidR="006C4109" w:rsidRDefault="006C4109">
                      <w:r>
                        <w:tab/>
                        <w:t xml:space="preserve">20-30 </w:t>
                      </w:r>
                      <w:r>
                        <w:tab/>
                      </w:r>
                      <w:r>
                        <w:tab/>
                        <w:t>40-50</w:t>
                      </w:r>
                      <w:r w:rsidR="004F7603">
                        <w:tab/>
                        <w:t xml:space="preserve"> 60 and over</w:t>
                      </w:r>
                    </w:p>
                    <w:p w14:paraId="03118ABE" w14:textId="77777777" w:rsidR="004F7603" w:rsidRDefault="004F7603">
                      <w:r>
                        <w:t xml:space="preserve">How did you hear about </w:t>
                      </w:r>
                      <w:r w:rsidR="00111D07">
                        <w:t>CrossPointe</w:t>
                      </w:r>
                      <w:r>
                        <w:t>?</w:t>
                      </w:r>
                    </w:p>
                    <w:p w14:paraId="53043DA4" w14:textId="77777777" w:rsidR="004F7603" w:rsidRDefault="004F7603">
                      <w:r>
                        <w:tab/>
                        <w:t>Website</w:t>
                      </w:r>
                      <w:r>
                        <w:tab/>
                        <w:t>Facebook</w:t>
                      </w:r>
                      <w:r>
                        <w:tab/>
                        <w:t>Mailer</w:t>
                      </w:r>
                    </w:p>
                    <w:p w14:paraId="64BD9345" w14:textId="77777777" w:rsidR="004F7603" w:rsidRDefault="004F7603">
                      <w:r>
                        <w:tab/>
                        <w:t>Friend</w:t>
                      </w:r>
                      <w:r>
                        <w:tab/>
                      </w:r>
                      <w:r>
                        <w:tab/>
                        <w:t>Other_____________</w:t>
                      </w:r>
                    </w:p>
                    <w:p w14:paraId="57C7B4FA" w14:textId="77777777" w:rsidR="004F7603" w:rsidRDefault="004F7603">
                      <w:r>
                        <w:t xml:space="preserve">If you are a </w:t>
                      </w:r>
                      <w:r w:rsidR="006D0C1C">
                        <w:t>Guest,</w:t>
                      </w:r>
                      <w:r>
                        <w:t xml:space="preserve"> we have a Gift for you.</w:t>
                      </w:r>
                    </w:p>
                    <w:p w14:paraId="2376BEC7" w14:textId="77777777" w:rsidR="004F7603" w:rsidRDefault="004F7603">
                      <w:r>
                        <w:t>Please bring this card by our Guest Services.</w:t>
                      </w:r>
                    </w:p>
                    <w:p w14:paraId="1D81979C" w14:textId="77777777" w:rsidR="004F7603" w:rsidRDefault="004F7603">
                      <w:r>
                        <w:tab/>
                        <w:t>1</w:t>
                      </w:r>
                      <w:r w:rsidRPr="004F7603">
                        <w:rPr>
                          <w:vertAlign w:val="superscript"/>
                        </w:rPr>
                        <w:t>St</w:t>
                      </w:r>
                      <w:r>
                        <w:t xml:space="preserve"> Time Guest</w:t>
                      </w:r>
                      <w:r>
                        <w:tab/>
                        <w:t xml:space="preserve">   3rd Time Guest</w:t>
                      </w:r>
                    </w:p>
                    <w:p w14:paraId="0FA201CF" w14:textId="77777777" w:rsidR="004F7603" w:rsidRDefault="004F7603">
                      <w:r>
                        <w:tab/>
                        <w:t>2</w:t>
                      </w:r>
                      <w:r w:rsidRPr="004F7603">
                        <w:rPr>
                          <w:vertAlign w:val="superscript"/>
                        </w:rPr>
                        <w:t>nd</w:t>
                      </w:r>
                      <w:r>
                        <w:t xml:space="preserve"> Time Guest</w:t>
                      </w:r>
                      <w:r>
                        <w:tab/>
                        <w:t xml:space="preserve">   Regular Attender</w:t>
                      </w:r>
                    </w:p>
                    <w:p w14:paraId="552C1646" w14:textId="77777777" w:rsidR="004F7603" w:rsidRDefault="004F7603"/>
                    <w:p w14:paraId="175F5E7D" w14:textId="77777777" w:rsidR="00F75C24" w:rsidRDefault="00F75C24"/>
                    <w:p w14:paraId="40B899D5" w14:textId="77777777" w:rsidR="00F75C24" w:rsidRDefault="00F75C24"/>
                    <w:p w14:paraId="04F2519B" w14:textId="77777777" w:rsidR="00F75C24" w:rsidRDefault="00F75C24"/>
                    <w:p w14:paraId="5F3156E3" w14:textId="77777777" w:rsidR="00F75C24" w:rsidRDefault="00F75C24"/>
                    <w:p w14:paraId="02DF296C" w14:textId="77777777" w:rsidR="00F75C24" w:rsidRDefault="00F75C24"/>
                    <w:p w14:paraId="4644B760" w14:textId="77777777" w:rsidR="00036C0E" w:rsidRDefault="00036C0E"/>
                  </w:txbxContent>
                </v:textbox>
              </v:shape>
            </w:pict>
          </mc:Fallback>
        </mc:AlternateContent>
      </w:r>
      <w:r w:rsidR="00821AF6">
        <w:rPr>
          <w:noProof/>
        </w:rPr>
        <mc:AlternateContent>
          <mc:Choice Requires="wps">
            <w:drawing>
              <wp:anchor distT="0" distB="0" distL="114300" distR="114300" simplePos="0" relativeHeight="251635712" behindDoc="0" locked="0" layoutInCell="1" allowOverlap="1" wp14:anchorId="22C1AC51" wp14:editId="7AFC67A7">
                <wp:simplePos x="0" y="0"/>
                <wp:positionH relativeFrom="column">
                  <wp:posOffset>7315200</wp:posOffset>
                </wp:positionH>
                <wp:positionV relativeFrom="paragraph">
                  <wp:posOffset>5191125</wp:posOffset>
                </wp:positionV>
                <wp:extent cx="2552700" cy="2305050"/>
                <wp:effectExtent l="0" t="0" r="19050" b="19050"/>
                <wp:wrapNone/>
                <wp:docPr id="85" name="Text Box 85"/>
                <wp:cNvGraphicFramePr/>
                <a:graphic xmlns:a="http://schemas.openxmlformats.org/drawingml/2006/main">
                  <a:graphicData uri="http://schemas.microsoft.com/office/word/2010/wordprocessingShape">
                    <wps:wsp>
                      <wps:cNvSpPr txBox="1"/>
                      <wps:spPr>
                        <a:xfrm>
                          <a:off x="0" y="0"/>
                          <a:ext cx="2552700" cy="2305050"/>
                        </a:xfrm>
                        <a:prstGeom prst="rect">
                          <a:avLst/>
                        </a:prstGeom>
                        <a:solidFill>
                          <a:schemeClr val="lt1"/>
                        </a:solidFill>
                        <a:ln w="6350">
                          <a:solidFill>
                            <a:prstClr val="black"/>
                          </a:solidFill>
                        </a:ln>
                      </wps:spPr>
                      <wps:txbx>
                        <w:txbxContent>
                          <w:p w14:paraId="701AA39C" w14:textId="77777777" w:rsidR="004C6372" w:rsidRPr="004C6372" w:rsidRDefault="004C6372" w:rsidP="004C6372">
                            <w:pPr>
                              <w:jc w:val="center"/>
                              <w:rPr>
                                <w:sz w:val="24"/>
                                <w:szCs w:val="24"/>
                              </w:rPr>
                            </w:pPr>
                            <w:r w:rsidRPr="004C6372">
                              <w:rPr>
                                <w:sz w:val="24"/>
                                <w:szCs w:val="24"/>
                              </w:rPr>
                              <w:t>Community Block Party</w:t>
                            </w:r>
                          </w:p>
                          <w:p w14:paraId="49037E40" w14:textId="77777777" w:rsidR="004C6372" w:rsidRPr="004C6372" w:rsidRDefault="004C6372" w:rsidP="004C6372">
                            <w:pPr>
                              <w:jc w:val="center"/>
                              <w:rPr>
                                <w:sz w:val="24"/>
                                <w:szCs w:val="24"/>
                              </w:rPr>
                            </w:pPr>
                            <w:r w:rsidRPr="004C6372">
                              <w:rPr>
                                <w:sz w:val="24"/>
                                <w:szCs w:val="24"/>
                              </w:rPr>
                              <w:t xml:space="preserve"> August 26th</w:t>
                            </w:r>
                          </w:p>
                          <w:p w14:paraId="260F2A5A" w14:textId="77777777" w:rsidR="004C6372" w:rsidRPr="004C6372" w:rsidRDefault="004C6372" w:rsidP="004C6372">
                            <w:pPr>
                              <w:jc w:val="center"/>
                              <w:rPr>
                                <w:sz w:val="24"/>
                                <w:szCs w:val="24"/>
                              </w:rPr>
                            </w:pPr>
                            <w:r w:rsidRPr="004C6372">
                              <w:rPr>
                                <w:sz w:val="24"/>
                                <w:szCs w:val="24"/>
                              </w:rPr>
                              <w:t>10</w:t>
                            </w:r>
                            <w:r w:rsidR="00845C2E">
                              <w:rPr>
                                <w:sz w:val="24"/>
                                <w:szCs w:val="24"/>
                              </w:rPr>
                              <w:t>- 12 setup 12</w:t>
                            </w:r>
                            <w:r w:rsidRPr="004C6372">
                              <w:rPr>
                                <w:sz w:val="24"/>
                                <w:szCs w:val="24"/>
                              </w:rPr>
                              <w:t>-4</w:t>
                            </w:r>
                            <w:r w:rsidR="00845C2E">
                              <w:rPr>
                                <w:sz w:val="24"/>
                                <w:szCs w:val="24"/>
                              </w:rPr>
                              <w:t xml:space="preserve"> event</w:t>
                            </w:r>
                          </w:p>
                          <w:p w14:paraId="2ED89504" w14:textId="77777777" w:rsidR="00845C2E" w:rsidRDefault="00845C2E" w:rsidP="00A43FE5">
                            <w:pPr>
                              <w:jc w:val="center"/>
                              <w:rPr>
                                <w:sz w:val="24"/>
                                <w:szCs w:val="24"/>
                              </w:rPr>
                            </w:pPr>
                            <w:r>
                              <w:rPr>
                                <w:sz w:val="24"/>
                                <w:szCs w:val="24"/>
                              </w:rPr>
                              <w:t>We will have a bounce house and a 45ft obstacle course inflatable</w:t>
                            </w:r>
                          </w:p>
                          <w:p w14:paraId="45D97785" w14:textId="77777777" w:rsidR="00343701" w:rsidRDefault="00845C2E" w:rsidP="00A43FE5">
                            <w:pPr>
                              <w:jc w:val="center"/>
                              <w:rPr>
                                <w:sz w:val="24"/>
                                <w:szCs w:val="24"/>
                              </w:rPr>
                            </w:pPr>
                            <w:r>
                              <w:rPr>
                                <w:sz w:val="24"/>
                                <w:szCs w:val="24"/>
                              </w:rPr>
                              <w:t>Air Brush face painter</w:t>
                            </w:r>
                            <w:r w:rsidR="00343701">
                              <w:rPr>
                                <w:sz w:val="24"/>
                                <w:szCs w:val="24"/>
                              </w:rPr>
                              <w:t xml:space="preserve">, </w:t>
                            </w:r>
                            <w:r>
                              <w:rPr>
                                <w:sz w:val="24"/>
                                <w:szCs w:val="24"/>
                              </w:rPr>
                              <w:t>Volley Ball,</w:t>
                            </w:r>
                            <w:r w:rsidR="00343701">
                              <w:rPr>
                                <w:sz w:val="24"/>
                                <w:szCs w:val="24"/>
                              </w:rPr>
                              <w:t xml:space="preserve"> </w:t>
                            </w:r>
                          </w:p>
                          <w:p w14:paraId="42CB0494" w14:textId="77777777" w:rsidR="00343701" w:rsidRDefault="00845C2E" w:rsidP="00A43FE5">
                            <w:pPr>
                              <w:jc w:val="center"/>
                              <w:rPr>
                                <w:sz w:val="24"/>
                                <w:szCs w:val="24"/>
                              </w:rPr>
                            </w:pPr>
                            <w:r>
                              <w:rPr>
                                <w:sz w:val="24"/>
                                <w:szCs w:val="24"/>
                              </w:rPr>
                              <w:t xml:space="preserve"> Ga</w:t>
                            </w:r>
                            <w:r w:rsidR="00E4591A">
                              <w:rPr>
                                <w:sz w:val="24"/>
                                <w:szCs w:val="24"/>
                              </w:rPr>
                              <w:t xml:space="preserve"> </w:t>
                            </w:r>
                            <w:proofErr w:type="spellStart"/>
                            <w:r>
                              <w:rPr>
                                <w:sz w:val="24"/>
                                <w:szCs w:val="24"/>
                              </w:rPr>
                              <w:t>GA</w:t>
                            </w:r>
                            <w:proofErr w:type="spellEnd"/>
                            <w:r>
                              <w:rPr>
                                <w:sz w:val="24"/>
                                <w:szCs w:val="24"/>
                              </w:rPr>
                              <w:t xml:space="preserve"> ball, Four square,</w:t>
                            </w:r>
                            <w:r w:rsidR="00343701">
                              <w:rPr>
                                <w:sz w:val="24"/>
                                <w:szCs w:val="24"/>
                              </w:rPr>
                              <w:t xml:space="preserve"> </w:t>
                            </w:r>
                            <w:r>
                              <w:rPr>
                                <w:sz w:val="24"/>
                                <w:szCs w:val="24"/>
                              </w:rPr>
                              <w:t>Basketball, Bump competition,</w:t>
                            </w:r>
                            <w:r w:rsidR="00343701">
                              <w:rPr>
                                <w:sz w:val="24"/>
                                <w:szCs w:val="24"/>
                              </w:rPr>
                              <w:t xml:space="preserve"> </w:t>
                            </w:r>
                            <w:r>
                              <w:rPr>
                                <w:sz w:val="24"/>
                                <w:szCs w:val="24"/>
                              </w:rPr>
                              <w:t>Calk art,</w:t>
                            </w:r>
                          </w:p>
                          <w:p w14:paraId="017B84C0" w14:textId="77777777" w:rsidR="00E4591A" w:rsidRDefault="00845C2E" w:rsidP="00A43FE5">
                            <w:pPr>
                              <w:jc w:val="center"/>
                              <w:rPr>
                                <w:sz w:val="24"/>
                                <w:szCs w:val="24"/>
                              </w:rPr>
                            </w:pPr>
                            <w:r>
                              <w:rPr>
                                <w:sz w:val="24"/>
                                <w:szCs w:val="24"/>
                              </w:rPr>
                              <w:t xml:space="preserve"> Water balloon toss, Yard Twister, </w:t>
                            </w:r>
                            <w:r w:rsidR="00E4591A">
                              <w:rPr>
                                <w:sz w:val="24"/>
                                <w:szCs w:val="24"/>
                              </w:rPr>
                              <w:t>Carnival games, Cubby Bunny</w:t>
                            </w:r>
                            <w:r w:rsidR="00343701">
                              <w:rPr>
                                <w:sz w:val="24"/>
                                <w:szCs w:val="24"/>
                              </w:rPr>
                              <w:t xml:space="preserve"> </w:t>
                            </w:r>
                            <w:r w:rsidR="00E4591A">
                              <w:rPr>
                                <w:sz w:val="24"/>
                                <w:szCs w:val="24"/>
                              </w:rPr>
                              <w:t>game,</w:t>
                            </w:r>
                            <w:r w:rsidR="00343701">
                              <w:rPr>
                                <w:sz w:val="24"/>
                                <w:szCs w:val="24"/>
                              </w:rPr>
                              <w:t xml:space="preserve"> </w:t>
                            </w:r>
                            <w:r w:rsidR="00E4591A">
                              <w:rPr>
                                <w:sz w:val="24"/>
                                <w:szCs w:val="24"/>
                              </w:rPr>
                              <w:t>Free Burgers and Hot dogs and</w:t>
                            </w:r>
                            <w:r w:rsidR="00343701">
                              <w:rPr>
                                <w:sz w:val="24"/>
                                <w:szCs w:val="24"/>
                              </w:rPr>
                              <w:t xml:space="preserve"> </w:t>
                            </w:r>
                            <w:r w:rsidR="00E4591A">
                              <w:rPr>
                                <w:sz w:val="24"/>
                                <w:szCs w:val="24"/>
                              </w:rPr>
                              <w:t>Drinks,</w:t>
                            </w:r>
                            <w:r w:rsidR="00343701">
                              <w:rPr>
                                <w:sz w:val="24"/>
                                <w:szCs w:val="24"/>
                              </w:rPr>
                              <w:t xml:space="preserve"> </w:t>
                            </w:r>
                            <w:r w:rsidR="00E4591A">
                              <w:rPr>
                                <w:sz w:val="24"/>
                                <w:szCs w:val="24"/>
                              </w:rPr>
                              <w:t>Music and more.</w:t>
                            </w:r>
                          </w:p>
                          <w:p w14:paraId="7AA06B33" w14:textId="77777777" w:rsidR="00845C2E" w:rsidRDefault="00845C2E" w:rsidP="00A43FE5">
                            <w:pPr>
                              <w:jc w:val="center"/>
                              <w:rPr>
                                <w:sz w:val="24"/>
                                <w:szCs w:val="24"/>
                              </w:rPr>
                            </w:pPr>
                          </w:p>
                          <w:p w14:paraId="773D7F3B" w14:textId="77777777" w:rsidR="00A43FE5" w:rsidRDefault="00845C2E" w:rsidP="00A43FE5">
                            <w:pPr>
                              <w:jc w:val="center"/>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1AC51" id="Text Box 85" o:spid="_x0000_s1039" type="#_x0000_t202" style="position:absolute;margin-left:8in;margin-top:408.75pt;width:201pt;height:18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" fillcolor="white [3201]" strokeweight=".5pt">
                <v:textbox>
                  <w:txbxContent>
                    <w:p w14:paraId="701AA39C" w14:textId="77777777" w:rsidR="004C6372" w:rsidRPr="004C6372" w:rsidRDefault="004C6372" w:rsidP="004C6372">
                      <w:pPr>
                        <w:jc w:val="center"/>
                        <w:rPr>
                          <w:sz w:val="24"/>
                          <w:szCs w:val="24"/>
                        </w:rPr>
                      </w:pPr>
                      <w:r w:rsidRPr="004C6372">
                        <w:rPr>
                          <w:sz w:val="24"/>
                          <w:szCs w:val="24"/>
                        </w:rPr>
                        <w:t>Community Block Party</w:t>
                      </w:r>
                    </w:p>
                    <w:p w14:paraId="49037E40" w14:textId="77777777" w:rsidR="004C6372" w:rsidRPr="004C6372" w:rsidRDefault="004C6372" w:rsidP="004C6372">
                      <w:pPr>
                        <w:jc w:val="center"/>
                        <w:rPr>
                          <w:sz w:val="24"/>
                          <w:szCs w:val="24"/>
                        </w:rPr>
                      </w:pPr>
                      <w:r w:rsidRPr="004C6372">
                        <w:rPr>
                          <w:sz w:val="24"/>
                          <w:szCs w:val="24"/>
                        </w:rPr>
                        <w:t xml:space="preserve"> August 26th</w:t>
                      </w:r>
                    </w:p>
                    <w:p w14:paraId="260F2A5A" w14:textId="77777777" w:rsidR="004C6372" w:rsidRPr="004C6372" w:rsidRDefault="004C6372" w:rsidP="004C6372">
                      <w:pPr>
                        <w:jc w:val="center"/>
                        <w:rPr>
                          <w:sz w:val="24"/>
                          <w:szCs w:val="24"/>
                        </w:rPr>
                      </w:pPr>
                      <w:r w:rsidRPr="004C6372">
                        <w:rPr>
                          <w:sz w:val="24"/>
                          <w:szCs w:val="24"/>
                        </w:rPr>
                        <w:t>10</w:t>
                      </w:r>
                      <w:r w:rsidR="00845C2E">
                        <w:rPr>
                          <w:sz w:val="24"/>
                          <w:szCs w:val="24"/>
                        </w:rPr>
                        <w:t>- 12 setup 12</w:t>
                      </w:r>
                      <w:r w:rsidRPr="004C6372">
                        <w:rPr>
                          <w:sz w:val="24"/>
                          <w:szCs w:val="24"/>
                        </w:rPr>
                        <w:t>-4</w:t>
                      </w:r>
                      <w:r w:rsidR="00845C2E">
                        <w:rPr>
                          <w:sz w:val="24"/>
                          <w:szCs w:val="24"/>
                        </w:rPr>
                        <w:t xml:space="preserve"> event</w:t>
                      </w:r>
                    </w:p>
                    <w:p w14:paraId="2ED89504" w14:textId="77777777" w:rsidR="00845C2E" w:rsidRDefault="00845C2E" w:rsidP="00A43FE5">
                      <w:pPr>
                        <w:jc w:val="center"/>
                        <w:rPr>
                          <w:sz w:val="24"/>
                          <w:szCs w:val="24"/>
                        </w:rPr>
                      </w:pPr>
                      <w:r>
                        <w:rPr>
                          <w:sz w:val="24"/>
                          <w:szCs w:val="24"/>
                        </w:rPr>
                        <w:t>We will have a bounce house and a 45ft obstacle course inflatable</w:t>
                      </w:r>
                    </w:p>
                    <w:p w14:paraId="45D97785" w14:textId="77777777" w:rsidR="00343701" w:rsidRDefault="00845C2E" w:rsidP="00A43FE5">
                      <w:pPr>
                        <w:jc w:val="center"/>
                        <w:rPr>
                          <w:sz w:val="24"/>
                          <w:szCs w:val="24"/>
                        </w:rPr>
                      </w:pPr>
                      <w:r>
                        <w:rPr>
                          <w:sz w:val="24"/>
                          <w:szCs w:val="24"/>
                        </w:rPr>
                        <w:t>Air Brush face painter</w:t>
                      </w:r>
                      <w:r w:rsidR="00343701">
                        <w:rPr>
                          <w:sz w:val="24"/>
                          <w:szCs w:val="24"/>
                        </w:rPr>
                        <w:t xml:space="preserve">, </w:t>
                      </w:r>
                      <w:r>
                        <w:rPr>
                          <w:sz w:val="24"/>
                          <w:szCs w:val="24"/>
                        </w:rPr>
                        <w:t>Volley Ball,</w:t>
                      </w:r>
                      <w:r w:rsidR="00343701">
                        <w:rPr>
                          <w:sz w:val="24"/>
                          <w:szCs w:val="24"/>
                        </w:rPr>
                        <w:t xml:space="preserve"> </w:t>
                      </w:r>
                    </w:p>
                    <w:p w14:paraId="42CB0494" w14:textId="77777777" w:rsidR="00343701" w:rsidRDefault="00845C2E" w:rsidP="00A43FE5">
                      <w:pPr>
                        <w:jc w:val="center"/>
                        <w:rPr>
                          <w:sz w:val="24"/>
                          <w:szCs w:val="24"/>
                        </w:rPr>
                      </w:pPr>
                      <w:r>
                        <w:rPr>
                          <w:sz w:val="24"/>
                          <w:szCs w:val="24"/>
                        </w:rPr>
                        <w:t xml:space="preserve"> Ga</w:t>
                      </w:r>
                      <w:r w:rsidR="00E4591A">
                        <w:rPr>
                          <w:sz w:val="24"/>
                          <w:szCs w:val="24"/>
                        </w:rPr>
                        <w:t xml:space="preserve"> </w:t>
                      </w:r>
                      <w:proofErr w:type="spellStart"/>
                      <w:r>
                        <w:rPr>
                          <w:sz w:val="24"/>
                          <w:szCs w:val="24"/>
                        </w:rPr>
                        <w:t>GA</w:t>
                      </w:r>
                      <w:proofErr w:type="spellEnd"/>
                      <w:r>
                        <w:rPr>
                          <w:sz w:val="24"/>
                          <w:szCs w:val="24"/>
                        </w:rPr>
                        <w:t xml:space="preserve"> ball, Four square,</w:t>
                      </w:r>
                      <w:r w:rsidR="00343701">
                        <w:rPr>
                          <w:sz w:val="24"/>
                          <w:szCs w:val="24"/>
                        </w:rPr>
                        <w:t xml:space="preserve"> </w:t>
                      </w:r>
                      <w:r>
                        <w:rPr>
                          <w:sz w:val="24"/>
                          <w:szCs w:val="24"/>
                        </w:rPr>
                        <w:t>Basketball, Bump competition,</w:t>
                      </w:r>
                      <w:r w:rsidR="00343701">
                        <w:rPr>
                          <w:sz w:val="24"/>
                          <w:szCs w:val="24"/>
                        </w:rPr>
                        <w:t xml:space="preserve"> </w:t>
                      </w:r>
                      <w:r>
                        <w:rPr>
                          <w:sz w:val="24"/>
                          <w:szCs w:val="24"/>
                        </w:rPr>
                        <w:t>Calk art,</w:t>
                      </w:r>
                    </w:p>
                    <w:p w14:paraId="017B84C0" w14:textId="77777777" w:rsidR="00E4591A" w:rsidRDefault="00845C2E" w:rsidP="00A43FE5">
                      <w:pPr>
                        <w:jc w:val="center"/>
                        <w:rPr>
                          <w:sz w:val="24"/>
                          <w:szCs w:val="24"/>
                        </w:rPr>
                      </w:pPr>
                      <w:r>
                        <w:rPr>
                          <w:sz w:val="24"/>
                          <w:szCs w:val="24"/>
                        </w:rPr>
                        <w:t xml:space="preserve"> Water balloon toss, Yard Twister, </w:t>
                      </w:r>
                      <w:r w:rsidR="00E4591A">
                        <w:rPr>
                          <w:sz w:val="24"/>
                          <w:szCs w:val="24"/>
                        </w:rPr>
                        <w:t>Carnival games, Cubby Bunny</w:t>
                      </w:r>
                      <w:r w:rsidR="00343701">
                        <w:rPr>
                          <w:sz w:val="24"/>
                          <w:szCs w:val="24"/>
                        </w:rPr>
                        <w:t xml:space="preserve"> </w:t>
                      </w:r>
                      <w:r w:rsidR="00E4591A">
                        <w:rPr>
                          <w:sz w:val="24"/>
                          <w:szCs w:val="24"/>
                        </w:rPr>
                        <w:t>game,</w:t>
                      </w:r>
                      <w:r w:rsidR="00343701">
                        <w:rPr>
                          <w:sz w:val="24"/>
                          <w:szCs w:val="24"/>
                        </w:rPr>
                        <w:t xml:space="preserve"> </w:t>
                      </w:r>
                      <w:r w:rsidR="00E4591A">
                        <w:rPr>
                          <w:sz w:val="24"/>
                          <w:szCs w:val="24"/>
                        </w:rPr>
                        <w:t>Free Burgers and Hot dogs and</w:t>
                      </w:r>
                      <w:r w:rsidR="00343701">
                        <w:rPr>
                          <w:sz w:val="24"/>
                          <w:szCs w:val="24"/>
                        </w:rPr>
                        <w:t xml:space="preserve"> </w:t>
                      </w:r>
                      <w:r w:rsidR="00E4591A">
                        <w:rPr>
                          <w:sz w:val="24"/>
                          <w:szCs w:val="24"/>
                        </w:rPr>
                        <w:t>Drinks,</w:t>
                      </w:r>
                      <w:r w:rsidR="00343701">
                        <w:rPr>
                          <w:sz w:val="24"/>
                          <w:szCs w:val="24"/>
                        </w:rPr>
                        <w:t xml:space="preserve"> </w:t>
                      </w:r>
                      <w:r w:rsidR="00E4591A">
                        <w:rPr>
                          <w:sz w:val="24"/>
                          <w:szCs w:val="24"/>
                        </w:rPr>
                        <w:t>Music and more.</w:t>
                      </w:r>
                    </w:p>
                    <w:p w14:paraId="7AA06B33" w14:textId="77777777" w:rsidR="00845C2E" w:rsidRDefault="00845C2E" w:rsidP="00A43FE5">
                      <w:pPr>
                        <w:jc w:val="center"/>
                        <w:rPr>
                          <w:sz w:val="24"/>
                          <w:szCs w:val="24"/>
                        </w:rPr>
                      </w:pPr>
                    </w:p>
                    <w:p w14:paraId="773D7F3B" w14:textId="77777777" w:rsidR="00A43FE5" w:rsidRDefault="00845C2E" w:rsidP="00A43FE5">
                      <w:pPr>
                        <w:jc w:val="center"/>
                        <w:rPr>
                          <w:sz w:val="24"/>
                          <w:szCs w:val="24"/>
                        </w:rPr>
                      </w:pPr>
                      <w:r>
                        <w:rPr>
                          <w:sz w:val="24"/>
                          <w:szCs w:val="24"/>
                        </w:rPr>
                        <w:t xml:space="preserve"> </w:t>
                      </w:r>
                    </w:p>
                  </w:txbxContent>
                </v:textbox>
              </v:shape>
            </w:pict>
          </mc:Fallback>
        </mc:AlternateContent>
      </w:r>
      <w:r w:rsidR="00343701">
        <w:rPr>
          <w:noProof/>
        </w:rPr>
        <mc:AlternateContent>
          <mc:Choice Requires="wps">
            <w:drawing>
              <wp:anchor distT="0" distB="0" distL="114300" distR="114300" simplePos="0" relativeHeight="251630592" behindDoc="0" locked="0" layoutInCell="1" allowOverlap="1" wp14:anchorId="402175C4" wp14:editId="5EAFC308">
                <wp:simplePos x="0" y="0"/>
                <wp:positionH relativeFrom="column">
                  <wp:posOffset>7296150</wp:posOffset>
                </wp:positionH>
                <wp:positionV relativeFrom="paragraph">
                  <wp:posOffset>1400175</wp:posOffset>
                </wp:positionV>
                <wp:extent cx="2552700" cy="97155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2552700" cy="971550"/>
                        </a:xfrm>
                        <a:prstGeom prst="rect">
                          <a:avLst/>
                        </a:prstGeom>
                        <a:solidFill>
                          <a:schemeClr val="lt1"/>
                        </a:solidFill>
                        <a:ln w="6350">
                          <a:solidFill>
                            <a:prstClr val="black"/>
                          </a:solidFill>
                        </a:ln>
                      </wps:spPr>
                      <wps:txbx>
                        <w:txbxContent>
                          <w:p w14:paraId="7823C449" w14:textId="77777777" w:rsidR="0017706E" w:rsidRDefault="00845C2E" w:rsidP="0017706E">
                            <w:pPr>
                              <w:jc w:val="center"/>
                            </w:pPr>
                            <w:r>
                              <w:t xml:space="preserve">Block Party Challenge </w:t>
                            </w:r>
                          </w:p>
                          <w:p w14:paraId="0F2E1703" w14:textId="77777777" w:rsidR="00845C2E" w:rsidRDefault="00845C2E" w:rsidP="0017706E">
                            <w:pPr>
                              <w:jc w:val="center"/>
                            </w:pPr>
                            <w:r>
                              <w:t xml:space="preserve">We are challenging everyone to invite </w:t>
                            </w:r>
                          </w:p>
                          <w:p w14:paraId="7635968B" w14:textId="77777777" w:rsidR="00845C2E" w:rsidRDefault="00845C2E" w:rsidP="0017706E">
                            <w:pPr>
                              <w:jc w:val="center"/>
                            </w:pPr>
                            <w:r>
                              <w:t>5 Families and Friends</w:t>
                            </w:r>
                          </w:p>
                          <w:p w14:paraId="00DD4524" w14:textId="77777777" w:rsidR="00845C2E" w:rsidRDefault="00845C2E" w:rsidP="0017706E">
                            <w:pPr>
                              <w:jc w:val="center"/>
                            </w:pPr>
                            <w:r>
                              <w:t xml:space="preserve">To bring them to the Block Party </w:t>
                            </w:r>
                          </w:p>
                          <w:p w14:paraId="43B22642" w14:textId="77777777" w:rsidR="00845C2E" w:rsidRDefault="00845C2E" w:rsidP="0017706E">
                            <w:pPr>
                              <w:jc w:val="center"/>
                            </w:pPr>
                            <w:r>
                              <w:t>Take flyers and invite everyone</w:t>
                            </w:r>
                          </w:p>
                          <w:p w14:paraId="247283F4" w14:textId="77777777" w:rsidR="0017706E" w:rsidRDefault="0017706E"/>
                          <w:p w14:paraId="583CDBA4" w14:textId="77777777" w:rsidR="0017706E" w:rsidRDefault="001770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175C4" id="Text Box 70" o:spid="_x0000_s1040" type="#_x0000_t202" style="position:absolute;margin-left:574.5pt;margin-top:110.25pt;width:201pt;height:76.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" fillcolor="white [3201]" strokeweight=".5pt">
                <v:textbox>
                  <w:txbxContent>
                    <w:p w14:paraId="7823C449" w14:textId="77777777" w:rsidR="0017706E" w:rsidRDefault="00845C2E" w:rsidP="0017706E">
                      <w:pPr>
                        <w:jc w:val="center"/>
                      </w:pPr>
                      <w:r>
                        <w:t xml:space="preserve">Block Party Challenge </w:t>
                      </w:r>
                    </w:p>
                    <w:p w14:paraId="0F2E1703" w14:textId="77777777" w:rsidR="00845C2E" w:rsidRDefault="00845C2E" w:rsidP="0017706E">
                      <w:pPr>
                        <w:jc w:val="center"/>
                      </w:pPr>
                      <w:r>
                        <w:t xml:space="preserve">We are challenging everyone to invite </w:t>
                      </w:r>
                    </w:p>
                    <w:p w14:paraId="7635968B" w14:textId="77777777" w:rsidR="00845C2E" w:rsidRDefault="00845C2E" w:rsidP="0017706E">
                      <w:pPr>
                        <w:jc w:val="center"/>
                      </w:pPr>
                      <w:r>
                        <w:t>5 Families and Friends</w:t>
                      </w:r>
                    </w:p>
                    <w:p w14:paraId="00DD4524" w14:textId="77777777" w:rsidR="00845C2E" w:rsidRDefault="00845C2E" w:rsidP="0017706E">
                      <w:pPr>
                        <w:jc w:val="center"/>
                      </w:pPr>
                      <w:r>
                        <w:t xml:space="preserve">To bring them to the Block Party </w:t>
                      </w:r>
                    </w:p>
                    <w:p w14:paraId="43B22642" w14:textId="77777777" w:rsidR="00845C2E" w:rsidRDefault="00845C2E" w:rsidP="0017706E">
                      <w:pPr>
                        <w:jc w:val="center"/>
                      </w:pPr>
                      <w:r>
                        <w:t>Take flyers and invite everyone</w:t>
                      </w:r>
                    </w:p>
                    <w:p w14:paraId="247283F4" w14:textId="77777777" w:rsidR="0017706E" w:rsidRDefault="0017706E"/>
                    <w:p w14:paraId="583CDBA4" w14:textId="77777777" w:rsidR="0017706E" w:rsidRDefault="0017706E"/>
                  </w:txbxContent>
                </v:textbox>
              </v:shape>
            </w:pict>
          </mc:Fallback>
        </mc:AlternateContent>
      </w:r>
      <w:r w:rsidR="00E830E3">
        <w:rPr>
          <w:noProof/>
        </w:rPr>
        <mc:AlternateContent>
          <mc:Choice Requires="wps">
            <w:drawing>
              <wp:anchor distT="0" distB="0" distL="114300" distR="114300" simplePos="0" relativeHeight="251638784" behindDoc="0" locked="0" layoutInCell="1" allowOverlap="1" wp14:anchorId="17D9FA27" wp14:editId="205E6164">
                <wp:simplePos x="0" y="0"/>
                <wp:positionH relativeFrom="column">
                  <wp:posOffset>7315200</wp:posOffset>
                </wp:positionH>
                <wp:positionV relativeFrom="paragraph">
                  <wp:posOffset>3676650</wp:posOffset>
                </wp:positionV>
                <wp:extent cx="2476500" cy="9144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476500" cy="914400"/>
                        </a:xfrm>
                        <a:prstGeom prst="rect">
                          <a:avLst/>
                        </a:prstGeom>
                        <a:solidFill>
                          <a:schemeClr val="lt1"/>
                        </a:solidFill>
                        <a:ln w="6350">
                          <a:solidFill>
                            <a:prstClr val="black"/>
                          </a:solidFill>
                        </a:ln>
                      </wps:spPr>
                      <wps:txbx>
                        <w:txbxContent>
                          <w:p w14:paraId="20B0A2AA" w14:textId="77777777" w:rsidR="000D4687" w:rsidRDefault="000D4687" w:rsidP="000D4687">
                            <w:pPr>
                              <w:jc w:val="center"/>
                            </w:pPr>
                            <w:r>
                              <w:t>We are starting to collect candy</w:t>
                            </w:r>
                          </w:p>
                          <w:p w14:paraId="335D249B" w14:textId="77777777" w:rsidR="000D4687" w:rsidRDefault="000D4687" w:rsidP="000D4687">
                            <w:pPr>
                              <w:jc w:val="center"/>
                            </w:pPr>
                            <w:r>
                              <w:t>For the Kids for the Easter candy hunt.</w:t>
                            </w:r>
                          </w:p>
                          <w:p w14:paraId="175227C7" w14:textId="77777777" w:rsidR="000D4687" w:rsidRDefault="000D4687" w:rsidP="000D4687">
                            <w:pPr>
                              <w:jc w:val="center"/>
                            </w:pPr>
                            <w:r>
                              <w:t xml:space="preserve">Please bring your candy </w:t>
                            </w:r>
                          </w:p>
                          <w:p w14:paraId="45CCAC20" w14:textId="77777777" w:rsidR="000D4687" w:rsidRDefault="00AA4A55" w:rsidP="000D4687">
                            <w:pPr>
                              <w:jc w:val="center"/>
                            </w:pPr>
                            <w:r>
                              <w:t>to Kim or Christine</w:t>
                            </w:r>
                            <w:r w:rsidR="00062C0A">
                              <w:t xml:space="preserve"> Robinson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9FA27" id="Text Box 22" o:spid="_x0000_s1041" type="#_x0000_t202" style="position:absolute;margin-left:8in;margin-top:289.5pt;width:195pt;height:1in;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" fillcolor="white [3201]" strokeweight=".5pt">
                <v:textbox>
                  <w:txbxContent>
                    <w:p w14:paraId="20B0A2AA" w14:textId="77777777" w:rsidR="000D4687" w:rsidRDefault="000D4687" w:rsidP="000D4687">
                      <w:pPr>
                        <w:jc w:val="center"/>
                      </w:pPr>
                      <w:r>
                        <w:t>We are starting to collect candy</w:t>
                      </w:r>
                    </w:p>
                    <w:p w14:paraId="335D249B" w14:textId="77777777" w:rsidR="000D4687" w:rsidRDefault="000D4687" w:rsidP="000D4687">
                      <w:pPr>
                        <w:jc w:val="center"/>
                      </w:pPr>
                      <w:r>
                        <w:t>For the Kids for the Easter candy hunt.</w:t>
                      </w:r>
                    </w:p>
                    <w:p w14:paraId="175227C7" w14:textId="77777777" w:rsidR="000D4687" w:rsidRDefault="000D4687" w:rsidP="000D4687">
                      <w:pPr>
                        <w:jc w:val="center"/>
                      </w:pPr>
                      <w:r>
                        <w:t xml:space="preserve">Please bring your candy </w:t>
                      </w:r>
                    </w:p>
                    <w:p w14:paraId="45CCAC20" w14:textId="77777777" w:rsidR="000D4687" w:rsidRDefault="00AA4A55" w:rsidP="000D4687">
                      <w:pPr>
                        <w:jc w:val="center"/>
                      </w:pPr>
                      <w:r>
                        <w:t>to Kim or Christine</w:t>
                      </w:r>
                      <w:r w:rsidR="00062C0A">
                        <w:t xml:space="preserve"> Robinson </w:t>
                      </w:r>
                    </w:p>
                  </w:txbxContent>
                </v:textbox>
              </v:shape>
            </w:pict>
          </mc:Fallback>
        </mc:AlternateContent>
      </w:r>
      <w:r w:rsidR="00051E69">
        <w:rPr>
          <w:noProof/>
        </w:rPr>
        <mc:AlternateContent>
          <mc:Choice Requires="wps">
            <w:drawing>
              <wp:anchor distT="0" distB="0" distL="114300" distR="114300" simplePos="0" relativeHeight="251632640" behindDoc="0" locked="0" layoutInCell="1" allowOverlap="1" wp14:anchorId="5FCB0E25" wp14:editId="0BEA92F6">
                <wp:simplePos x="0" y="0"/>
                <wp:positionH relativeFrom="column">
                  <wp:posOffset>7305675</wp:posOffset>
                </wp:positionH>
                <wp:positionV relativeFrom="paragraph">
                  <wp:posOffset>2619375</wp:posOffset>
                </wp:positionV>
                <wp:extent cx="2514600" cy="10287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514600" cy="1028700"/>
                        </a:xfrm>
                        <a:prstGeom prst="rect">
                          <a:avLst/>
                        </a:prstGeom>
                        <a:solidFill>
                          <a:schemeClr val="lt1"/>
                        </a:solidFill>
                        <a:ln w="6350">
                          <a:solidFill>
                            <a:prstClr val="black"/>
                          </a:solidFill>
                        </a:ln>
                      </wps:spPr>
                      <wps:txbx>
                        <w:txbxContent>
                          <w:p w14:paraId="48FA2354" w14:textId="77777777" w:rsidR="00170CFC" w:rsidRDefault="00C6212B" w:rsidP="00C6212B">
                            <w:pPr>
                              <w:jc w:val="center"/>
                            </w:pPr>
                            <w:r>
                              <w:t xml:space="preserve">Ladies Craft Day </w:t>
                            </w:r>
                          </w:p>
                          <w:p w14:paraId="3F2A2AE0" w14:textId="77777777" w:rsidR="00C6212B" w:rsidRDefault="00C6212B" w:rsidP="00C6212B">
                            <w:pPr>
                              <w:jc w:val="center"/>
                            </w:pPr>
                            <w:r>
                              <w:t xml:space="preserve"> </w:t>
                            </w:r>
                            <w:r w:rsidR="00A31E07">
                              <w:t xml:space="preserve">April </w:t>
                            </w:r>
                            <w:r w:rsidR="00B13AF1">
                              <w:t>22nd</w:t>
                            </w:r>
                            <w:r>
                              <w:t xml:space="preserve"> 10-4</w:t>
                            </w:r>
                          </w:p>
                          <w:p w14:paraId="4FBBB9A7" w14:textId="77777777" w:rsidR="00C6212B" w:rsidRDefault="00C6212B" w:rsidP="00C6212B">
                            <w:pPr>
                              <w:jc w:val="center"/>
                            </w:pPr>
                            <w:r>
                              <w:t>Come work on any items you need to finish or just get started. Bring a snack to share. See Kim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0E25" id="Text Box 21" o:spid="_x0000_s1042" type="#_x0000_t202" style="position:absolute;margin-left:575.25pt;margin-top:206.25pt;width:198pt;height:8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" fillcolor="white [3201]" strokeweight=".5pt">
                <v:textbox>
                  <w:txbxContent>
                    <w:p w14:paraId="48FA2354" w14:textId="77777777" w:rsidR="00170CFC" w:rsidRDefault="00C6212B" w:rsidP="00C6212B">
                      <w:pPr>
                        <w:jc w:val="center"/>
                      </w:pPr>
                      <w:r>
                        <w:t xml:space="preserve">Ladies Craft Day </w:t>
                      </w:r>
                    </w:p>
                    <w:p w14:paraId="3F2A2AE0" w14:textId="77777777" w:rsidR="00C6212B" w:rsidRDefault="00C6212B" w:rsidP="00C6212B">
                      <w:pPr>
                        <w:jc w:val="center"/>
                      </w:pPr>
                      <w:r>
                        <w:t xml:space="preserve"> </w:t>
                      </w:r>
                      <w:r w:rsidR="00A31E07">
                        <w:t xml:space="preserve">April </w:t>
                      </w:r>
                      <w:r w:rsidR="00B13AF1">
                        <w:t>22nd</w:t>
                      </w:r>
                      <w:r>
                        <w:t xml:space="preserve"> 10-4</w:t>
                      </w:r>
                    </w:p>
                    <w:p w14:paraId="4FBBB9A7" w14:textId="77777777" w:rsidR="00C6212B" w:rsidRDefault="00C6212B" w:rsidP="00C6212B">
                      <w:pPr>
                        <w:jc w:val="center"/>
                      </w:pPr>
                      <w:r>
                        <w:t>Come work on any items you need to finish or just get started. Bring a snack to share. See Kim for details</w:t>
                      </w:r>
                    </w:p>
                  </w:txbxContent>
                </v:textbox>
              </v:shape>
            </w:pict>
          </mc:Fallback>
        </mc:AlternateContent>
      </w:r>
      <w:r w:rsidR="00051E69">
        <w:rPr>
          <w:noProof/>
        </w:rPr>
        <mc:AlternateContent>
          <mc:Choice Requires="wps">
            <w:drawing>
              <wp:anchor distT="0" distB="0" distL="114300" distR="114300" simplePos="0" relativeHeight="251631616" behindDoc="0" locked="0" layoutInCell="1" allowOverlap="1" wp14:anchorId="4114A1F6" wp14:editId="4F9635DB">
                <wp:simplePos x="0" y="0"/>
                <wp:positionH relativeFrom="column">
                  <wp:posOffset>7286625</wp:posOffset>
                </wp:positionH>
                <wp:positionV relativeFrom="paragraph">
                  <wp:posOffset>1638300</wp:posOffset>
                </wp:positionV>
                <wp:extent cx="2514600" cy="962025"/>
                <wp:effectExtent l="0" t="0" r="19050" b="28575"/>
                <wp:wrapNone/>
                <wp:docPr id="74" name="Text Box 74"/>
                <wp:cNvGraphicFramePr/>
                <a:graphic xmlns:a="http://schemas.openxmlformats.org/drawingml/2006/main">
                  <a:graphicData uri="http://schemas.microsoft.com/office/word/2010/wordprocessingShape">
                    <wps:wsp>
                      <wps:cNvSpPr txBox="1"/>
                      <wps:spPr>
                        <a:xfrm>
                          <a:off x="0" y="0"/>
                          <a:ext cx="2514600" cy="962025"/>
                        </a:xfrm>
                        <a:prstGeom prst="rect">
                          <a:avLst/>
                        </a:prstGeom>
                        <a:solidFill>
                          <a:schemeClr val="lt1"/>
                        </a:solidFill>
                        <a:ln w="6350">
                          <a:solidFill>
                            <a:prstClr val="black"/>
                          </a:solidFill>
                        </a:ln>
                      </wps:spPr>
                      <wps:txbx>
                        <w:txbxContent>
                          <w:p w14:paraId="4FC2D1E8" w14:textId="77777777" w:rsidR="00D56782" w:rsidRDefault="00D56782" w:rsidP="009D296A">
                            <w:pPr>
                              <w:jc w:val="center"/>
                            </w:pPr>
                            <w:r>
                              <w:t>Spring Bazaar</w:t>
                            </w:r>
                            <w:r w:rsidR="00CB41EB">
                              <w:t xml:space="preserve"> </w:t>
                            </w:r>
                            <w:r>
                              <w:t>May 6</w:t>
                            </w:r>
                            <w:r w:rsidRPr="00D56782">
                              <w:rPr>
                                <w:vertAlign w:val="superscript"/>
                              </w:rPr>
                              <w:t>th</w:t>
                            </w:r>
                            <w:r>
                              <w:t xml:space="preserve"> </w:t>
                            </w:r>
                            <w:r w:rsidR="003F02B2">
                              <w:t>9-4</w:t>
                            </w:r>
                          </w:p>
                          <w:p w14:paraId="7FFB9768" w14:textId="77777777" w:rsidR="00D56782" w:rsidRDefault="00D56782" w:rsidP="009D296A">
                            <w:pPr>
                              <w:jc w:val="center"/>
                            </w:pPr>
                            <w:r>
                              <w:t>Table rental is free!</w:t>
                            </w:r>
                          </w:p>
                          <w:p w14:paraId="71EC60B9" w14:textId="77777777" w:rsidR="00D56782" w:rsidRDefault="003F02B2" w:rsidP="009D296A">
                            <w:pPr>
                              <w:jc w:val="center"/>
                            </w:pPr>
                            <w:r>
                              <w:t>If you want to sell crafts, food, handmade items, or just promote your business. Contact 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4A1F6" id="Text Box 74" o:spid="_x0000_s1043" type="#_x0000_t202" style="position:absolute;margin-left:573.75pt;margin-top:129pt;width:198pt;height:7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" fillcolor="white [3201]" strokeweight=".5pt">
                <v:textbox>
                  <w:txbxContent>
                    <w:p w14:paraId="4FC2D1E8" w14:textId="77777777" w:rsidR="00D56782" w:rsidRDefault="00D56782" w:rsidP="009D296A">
                      <w:pPr>
                        <w:jc w:val="center"/>
                      </w:pPr>
                      <w:r>
                        <w:t>Spring Bazaar</w:t>
                      </w:r>
                      <w:r w:rsidR="00CB41EB">
                        <w:t xml:space="preserve"> </w:t>
                      </w:r>
                      <w:r>
                        <w:t>May 6</w:t>
                      </w:r>
                      <w:r w:rsidRPr="00D56782">
                        <w:rPr>
                          <w:vertAlign w:val="superscript"/>
                        </w:rPr>
                        <w:t>th</w:t>
                      </w:r>
                      <w:r>
                        <w:t xml:space="preserve"> </w:t>
                      </w:r>
                      <w:r w:rsidR="003F02B2">
                        <w:t>9-4</w:t>
                      </w:r>
                    </w:p>
                    <w:p w14:paraId="7FFB9768" w14:textId="77777777" w:rsidR="00D56782" w:rsidRDefault="00D56782" w:rsidP="009D296A">
                      <w:pPr>
                        <w:jc w:val="center"/>
                      </w:pPr>
                      <w:r>
                        <w:t>Table rental is free!</w:t>
                      </w:r>
                    </w:p>
                    <w:p w14:paraId="71EC60B9" w14:textId="77777777" w:rsidR="00D56782" w:rsidRDefault="003F02B2" w:rsidP="009D296A">
                      <w:pPr>
                        <w:jc w:val="center"/>
                      </w:pPr>
                      <w:r>
                        <w:t>If you want to sell crafts, food, handmade items, or just promote your business. Contact Kim</w:t>
                      </w:r>
                    </w:p>
                  </w:txbxContent>
                </v:textbox>
              </v:shape>
            </w:pict>
          </mc:Fallback>
        </mc:AlternateContent>
      </w:r>
      <w:r w:rsidR="00AA4A55">
        <w:rPr>
          <w:noProof/>
        </w:rPr>
        <mc:AlternateContent>
          <mc:Choice Requires="wps">
            <w:drawing>
              <wp:anchor distT="0" distB="0" distL="114300" distR="114300" simplePos="0" relativeHeight="251639808" behindDoc="0" locked="0" layoutInCell="1" allowOverlap="1" wp14:anchorId="509CE414" wp14:editId="2DE6C515">
                <wp:simplePos x="0" y="0"/>
                <wp:positionH relativeFrom="column">
                  <wp:posOffset>7295515</wp:posOffset>
                </wp:positionH>
                <wp:positionV relativeFrom="paragraph">
                  <wp:posOffset>857250</wp:posOffset>
                </wp:positionV>
                <wp:extent cx="2524125" cy="923925"/>
                <wp:effectExtent l="0" t="0" r="28575" b="28575"/>
                <wp:wrapNone/>
                <wp:docPr id="71" name="Text Box 71"/>
                <wp:cNvGraphicFramePr/>
                <a:graphic xmlns:a="http://schemas.openxmlformats.org/drawingml/2006/main">
                  <a:graphicData uri="http://schemas.microsoft.com/office/word/2010/wordprocessingShape">
                    <wps:wsp>
                      <wps:cNvSpPr txBox="1"/>
                      <wps:spPr>
                        <a:xfrm>
                          <a:off x="0" y="0"/>
                          <a:ext cx="2524125" cy="923925"/>
                        </a:xfrm>
                        <a:prstGeom prst="rect">
                          <a:avLst/>
                        </a:prstGeom>
                        <a:solidFill>
                          <a:schemeClr val="lt1"/>
                        </a:solidFill>
                        <a:ln w="6350">
                          <a:solidFill>
                            <a:prstClr val="black"/>
                          </a:solidFill>
                        </a:ln>
                      </wps:spPr>
                      <wps:txbx>
                        <w:txbxContent>
                          <w:p w14:paraId="163D4C47" w14:textId="77777777" w:rsidR="00DA1DE5" w:rsidRDefault="00DA1DE5" w:rsidP="00DA1DE5">
                            <w:pPr>
                              <w:jc w:val="center"/>
                            </w:pPr>
                            <w:r>
                              <w:t>Men’s Conference</w:t>
                            </w:r>
                          </w:p>
                          <w:p w14:paraId="48A4082C" w14:textId="77777777" w:rsidR="00DA1DE5" w:rsidRDefault="00DA1DE5" w:rsidP="00DA1DE5">
                            <w:pPr>
                              <w:jc w:val="center"/>
                            </w:pPr>
                            <w:r>
                              <w:t>May 19</w:t>
                            </w:r>
                            <w:r w:rsidRPr="00DA1DE5">
                              <w:rPr>
                                <w:vertAlign w:val="superscript"/>
                              </w:rPr>
                              <w:t>th</w:t>
                            </w:r>
                            <w:r>
                              <w:t xml:space="preserve"> and 20</w:t>
                            </w:r>
                            <w:r w:rsidRPr="00DA1DE5">
                              <w:rPr>
                                <w:vertAlign w:val="superscript"/>
                              </w:rPr>
                              <w:t>th</w:t>
                            </w:r>
                          </w:p>
                          <w:p w14:paraId="57DA6BA8" w14:textId="77777777" w:rsidR="00DA1DE5" w:rsidRDefault="00DA1DE5" w:rsidP="00DA1DE5">
                            <w:pPr>
                              <w:jc w:val="center"/>
                            </w:pPr>
                            <w:r>
                              <w:t>Pasco, WA</w:t>
                            </w:r>
                          </w:p>
                          <w:p w14:paraId="7160E68B" w14:textId="77777777" w:rsidR="00DA1DE5" w:rsidRDefault="00DA1DE5" w:rsidP="00DA1DE5">
                            <w:pPr>
                              <w:jc w:val="center"/>
                            </w:pPr>
                            <w:r>
                              <w:t>Mark your calendars</w:t>
                            </w:r>
                          </w:p>
                          <w:p w14:paraId="2D794C85" w14:textId="77777777" w:rsidR="00DA1DE5" w:rsidRDefault="00DA1DE5" w:rsidP="00DA1DE5">
                            <w:pPr>
                              <w:jc w:val="center"/>
                            </w:pPr>
                            <w:r>
                              <w:t>More info to follow</w:t>
                            </w:r>
                          </w:p>
                          <w:p w14:paraId="2179650F" w14:textId="77777777" w:rsidR="00DA1DE5" w:rsidRDefault="00DA1D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CE414" id="Text Box 71" o:spid="_x0000_s1044" type="#_x0000_t202" style="position:absolute;margin-left:574.45pt;margin-top:67.5pt;width:198.75pt;height:7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" fillcolor="white [3201]" strokeweight=".5pt">
                <v:textbox>
                  <w:txbxContent>
                    <w:p w14:paraId="163D4C47" w14:textId="77777777" w:rsidR="00DA1DE5" w:rsidRDefault="00DA1DE5" w:rsidP="00DA1DE5">
                      <w:pPr>
                        <w:jc w:val="center"/>
                      </w:pPr>
                      <w:r>
                        <w:t>Men’s Conference</w:t>
                      </w:r>
                    </w:p>
                    <w:p w14:paraId="48A4082C" w14:textId="77777777" w:rsidR="00DA1DE5" w:rsidRDefault="00DA1DE5" w:rsidP="00DA1DE5">
                      <w:pPr>
                        <w:jc w:val="center"/>
                      </w:pPr>
                      <w:r>
                        <w:t>May 19</w:t>
                      </w:r>
                      <w:r w:rsidRPr="00DA1DE5">
                        <w:rPr>
                          <w:vertAlign w:val="superscript"/>
                        </w:rPr>
                        <w:t>th</w:t>
                      </w:r>
                      <w:r>
                        <w:t xml:space="preserve"> and 20</w:t>
                      </w:r>
                      <w:r w:rsidRPr="00DA1DE5">
                        <w:rPr>
                          <w:vertAlign w:val="superscript"/>
                        </w:rPr>
                        <w:t>th</w:t>
                      </w:r>
                    </w:p>
                    <w:p w14:paraId="57DA6BA8" w14:textId="77777777" w:rsidR="00DA1DE5" w:rsidRDefault="00DA1DE5" w:rsidP="00DA1DE5">
                      <w:pPr>
                        <w:jc w:val="center"/>
                      </w:pPr>
                      <w:r>
                        <w:t>Pasco, WA</w:t>
                      </w:r>
                    </w:p>
                    <w:p w14:paraId="7160E68B" w14:textId="77777777" w:rsidR="00DA1DE5" w:rsidRDefault="00DA1DE5" w:rsidP="00DA1DE5">
                      <w:pPr>
                        <w:jc w:val="center"/>
                      </w:pPr>
                      <w:r>
                        <w:t>Mark your calendars</w:t>
                      </w:r>
                    </w:p>
                    <w:p w14:paraId="2D794C85" w14:textId="77777777" w:rsidR="00DA1DE5" w:rsidRDefault="00DA1DE5" w:rsidP="00DA1DE5">
                      <w:pPr>
                        <w:jc w:val="center"/>
                      </w:pPr>
                      <w:r>
                        <w:t>More info to follow</w:t>
                      </w:r>
                    </w:p>
                    <w:p w14:paraId="2179650F" w14:textId="77777777" w:rsidR="00DA1DE5" w:rsidRDefault="00DA1DE5"/>
                  </w:txbxContent>
                </v:textbox>
              </v:shape>
            </w:pict>
          </mc:Fallback>
        </mc:AlternateContent>
      </w:r>
      <w:r w:rsidR="00CB41EB">
        <w:rPr>
          <w:noProof/>
        </w:rPr>
        <mc:AlternateContent>
          <mc:Choice Requires="wps">
            <w:drawing>
              <wp:anchor distT="0" distB="0" distL="114300" distR="114300" simplePos="0" relativeHeight="251633664" behindDoc="0" locked="0" layoutInCell="1" allowOverlap="1" wp14:anchorId="09238D1A" wp14:editId="33E8C316">
                <wp:simplePos x="0" y="0"/>
                <wp:positionH relativeFrom="column">
                  <wp:posOffset>7305675</wp:posOffset>
                </wp:positionH>
                <wp:positionV relativeFrom="paragraph">
                  <wp:posOffset>1579880</wp:posOffset>
                </wp:positionV>
                <wp:extent cx="2514600" cy="137160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2514600" cy="1371600"/>
                        </a:xfrm>
                        <a:prstGeom prst="rect">
                          <a:avLst/>
                        </a:prstGeom>
                        <a:solidFill>
                          <a:schemeClr val="lt1"/>
                        </a:solidFill>
                        <a:ln w="6350">
                          <a:solidFill>
                            <a:prstClr val="black"/>
                          </a:solidFill>
                        </a:ln>
                      </wps:spPr>
                      <wps:txbx>
                        <w:txbxContent>
                          <w:p w14:paraId="6A3AAEF7" w14:textId="77777777" w:rsidR="0017253F" w:rsidRPr="006130D7" w:rsidRDefault="006130D7" w:rsidP="002A20AF">
                            <w:pPr>
                              <w:jc w:val="center"/>
                              <w:rPr>
                                <w:b/>
                                <w:sz w:val="32"/>
                                <w:szCs w:val="32"/>
                              </w:rPr>
                            </w:pPr>
                            <w:r w:rsidRPr="006130D7">
                              <w:rPr>
                                <w:b/>
                                <w:sz w:val="32"/>
                                <w:szCs w:val="32"/>
                              </w:rPr>
                              <w:t>Kingdom Builders</w:t>
                            </w:r>
                          </w:p>
                          <w:p w14:paraId="685732D0" w14:textId="77777777" w:rsidR="006130D7" w:rsidRDefault="006130D7" w:rsidP="002A20AF">
                            <w:pPr>
                              <w:jc w:val="center"/>
                            </w:pPr>
                            <w:r>
                              <w:t>March 10</w:t>
                            </w:r>
                            <w:r w:rsidRPr="006130D7">
                              <w:rPr>
                                <w:vertAlign w:val="superscript"/>
                              </w:rPr>
                              <w:t>th</w:t>
                            </w:r>
                            <w:r>
                              <w:t>@7pm</w:t>
                            </w:r>
                          </w:p>
                          <w:p w14:paraId="744543C7" w14:textId="77777777" w:rsidR="006130D7" w:rsidRDefault="006130D7" w:rsidP="002A20AF">
                            <w:pPr>
                              <w:jc w:val="center"/>
                            </w:pPr>
                            <w:r>
                              <w:t>March 11</w:t>
                            </w:r>
                            <w:r w:rsidRPr="006130D7">
                              <w:rPr>
                                <w:vertAlign w:val="superscript"/>
                              </w:rPr>
                              <w:t>th</w:t>
                            </w:r>
                            <w:r>
                              <w:t xml:space="preserve"> @12pm</w:t>
                            </w:r>
                          </w:p>
                          <w:p w14:paraId="204630EA" w14:textId="77777777" w:rsidR="006130D7" w:rsidRDefault="006130D7" w:rsidP="002A20AF">
                            <w:pPr>
                              <w:jc w:val="center"/>
                            </w:pPr>
                            <w:r>
                              <w:t>March 12</w:t>
                            </w:r>
                            <w:r w:rsidRPr="006130D7">
                              <w:rPr>
                                <w:vertAlign w:val="superscript"/>
                              </w:rPr>
                              <w:t>th</w:t>
                            </w:r>
                            <w:r>
                              <w:t>@10:30am</w:t>
                            </w:r>
                          </w:p>
                          <w:p w14:paraId="3FCF5228" w14:textId="77777777" w:rsidR="006130D7" w:rsidRDefault="006130D7" w:rsidP="002A20AF">
                            <w:pPr>
                              <w:jc w:val="center"/>
                            </w:pPr>
                            <w:r>
                              <w:t>Speakers</w:t>
                            </w:r>
                          </w:p>
                          <w:p w14:paraId="0F8F9782" w14:textId="77777777" w:rsidR="006130D7" w:rsidRDefault="006130D7" w:rsidP="002A20AF">
                            <w:pPr>
                              <w:jc w:val="center"/>
                            </w:pPr>
                            <w:r>
                              <w:t>Wanda Gladney, Pastor Isaiah &amp; Leta</w:t>
                            </w:r>
                          </w:p>
                          <w:p w14:paraId="12B41AF0" w14:textId="77777777" w:rsidR="006130D7" w:rsidRDefault="006130D7" w:rsidP="002A20AF">
                            <w:pPr>
                              <w:jc w:val="center"/>
                            </w:pPr>
                            <w:r>
                              <w:t>Bo Salisbury, Tim &amp; Angela Rambo</w:t>
                            </w:r>
                          </w:p>
                          <w:p w14:paraId="227A3252" w14:textId="77777777" w:rsidR="006130D7" w:rsidRDefault="006130D7" w:rsidP="002A20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38D1A" id="Text Box 69" o:spid="_x0000_s1045" type="#_x0000_t202" style="position:absolute;margin-left:575.25pt;margin-top:124.4pt;width:198pt;height:10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" fillcolor="white [3201]" strokeweight=".5pt">
                <v:textbox>
                  <w:txbxContent>
                    <w:p w14:paraId="6A3AAEF7" w14:textId="77777777" w:rsidR="0017253F" w:rsidRPr="006130D7" w:rsidRDefault="006130D7" w:rsidP="002A20AF">
                      <w:pPr>
                        <w:jc w:val="center"/>
                        <w:rPr>
                          <w:b/>
                          <w:sz w:val="32"/>
                          <w:szCs w:val="32"/>
                        </w:rPr>
                      </w:pPr>
                      <w:r w:rsidRPr="006130D7">
                        <w:rPr>
                          <w:b/>
                          <w:sz w:val="32"/>
                          <w:szCs w:val="32"/>
                        </w:rPr>
                        <w:t>Kingdom Builders</w:t>
                      </w:r>
                    </w:p>
                    <w:p w14:paraId="685732D0" w14:textId="77777777" w:rsidR="006130D7" w:rsidRDefault="006130D7" w:rsidP="002A20AF">
                      <w:pPr>
                        <w:jc w:val="center"/>
                      </w:pPr>
                      <w:r>
                        <w:t>March 10</w:t>
                      </w:r>
                      <w:r w:rsidRPr="006130D7">
                        <w:rPr>
                          <w:vertAlign w:val="superscript"/>
                        </w:rPr>
                        <w:t>th</w:t>
                      </w:r>
                      <w:r>
                        <w:t>@7pm</w:t>
                      </w:r>
                    </w:p>
                    <w:p w14:paraId="744543C7" w14:textId="77777777" w:rsidR="006130D7" w:rsidRDefault="006130D7" w:rsidP="002A20AF">
                      <w:pPr>
                        <w:jc w:val="center"/>
                      </w:pPr>
                      <w:r>
                        <w:t>March 11</w:t>
                      </w:r>
                      <w:r w:rsidRPr="006130D7">
                        <w:rPr>
                          <w:vertAlign w:val="superscript"/>
                        </w:rPr>
                        <w:t>th</w:t>
                      </w:r>
                      <w:r>
                        <w:t xml:space="preserve"> @12pm</w:t>
                      </w:r>
                    </w:p>
                    <w:p w14:paraId="204630EA" w14:textId="77777777" w:rsidR="006130D7" w:rsidRDefault="006130D7" w:rsidP="002A20AF">
                      <w:pPr>
                        <w:jc w:val="center"/>
                      </w:pPr>
                      <w:r>
                        <w:t>March 12</w:t>
                      </w:r>
                      <w:r w:rsidRPr="006130D7">
                        <w:rPr>
                          <w:vertAlign w:val="superscript"/>
                        </w:rPr>
                        <w:t>th</w:t>
                      </w:r>
                      <w:r>
                        <w:t>@10:30am</w:t>
                      </w:r>
                    </w:p>
                    <w:p w14:paraId="3FCF5228" w14:textId="77777777" w:rsidR="006130D7" w:rsidRDefault="006130D7" w:rsidP="002A20AF">
                      <w:pPr>
                        <w:jc w:val="center"/>
                      </w:pPr>
                      <w:r>
                        <w:t>Speakers</w:t>
                      </w:r>
                    </w:p>
                    <w:p w14:paraId="0F8F9782" w14:textId="77777777" w:rsidR="006130D7" w:rsidRDefault="006130D7" w:rsidP="002A20AF">
                      <w:pPr>
                        <w:jc w:val="center"/>
                      </w:pPr>
                      <w:r>
                        <w:t>Wanda Gladney, Pastor Isaiah &amp; Leta</w:t>
                      </w:r>
                    </w:p>
                    <w:p w14:paraId="12B41AF0" w14:textId="77777777" w:rsidR="006130D7" w:rsidRDefault="006130D7" w:rsidP="002A20AF">
                      <w:pPr>
                        <w:jc w:val="center"/>
                      </w:pPr>
                      <w:r>
                        <w:t>Bo Salisbury, Tim &amp; Angela Rambo</w:t>
                      </w:r>
                    </w:p>
                    <w:p w14:paraId="227A3252" w14:textId="77777777" w:rsidR="006130D7" w:rsidRDefault="006130D7" w:rsidP="002A20AF">
                      <w:pPr>
                        <w:jc w:val="center"/>
                      </w:pPr>
                    </w:p>
                  </w:txbxContent>
                </v:textbox>
              </v:shape>
            </w:pict>
          </mc:Fallback>
        </mc:AlternateContent>
      </w:r>
      <w:r w:rsidR="00CB41EB">
        <w:rPr>
          <w:noProof/>
        </w:rPr>
        <mc:AlternateContent>
          <mc:Choice Requires="wps">
            <w:drawing>
              <wp:anchor distT="0" distB="0" distL="114300" distR="114300" simplePos="0" relativeHeight="251637760" behindDoc="0" locked="0" layoutInCell="1" allowOverlap="1" wp14:anchorId="0390F604" wp14:editId="6B3AB4D1">
                <wp:simplePos x="0" y="0"/>
                <wp:positionH relativeFrom="column">
                  <wp:posOffset>7315200</wp:posOffset>
                </wp:positionH>
                <wp:positionV relativeFrom="paragraph">
                  <wp:posOffset>2943225</wp:posOffset>
                </wp:positionV>
                <wp:extent cx="2505075" cy="7810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2505075" cy="781050"/>
                        </a:xfrm>
                        <a:prstGeom prst="rect">
                          <a:avLst/>
                        </a:prstGeom>
                        <a:solidFill>
                          <a:schemeClr val="lt1"/>
                        </a:solidFill>
                        <a:ln w="6350">
                          <a:solidFill>
                            <a:prstClr val="black"/>
                          </a:solidFill>
                        </a:ln>
                      </wps:spPr>
                      <wps:txbx>
                        <w:txbxContent>
                          <w:p w14:paraId="41321AC1" w14:textId="77777777" w:rsidR="00DA1DE5" w:rsidRDefault="00DA1DE5" w:rsidP="00DA1DE5">
                            <w:pPr>
                              <w:jc w:val="center"/>
                            </w:pPr>
                            <w:r>
                              <w:t>Men’s Bible Study and Breakfast</w:t>
                            </w:r>
                          </w:p>
                          <w:p w14:paraId="3A392585" w14:textId="77777777" w:rsidR="00DA1DE5" w:rsidRDefault="00DA1DE5" w:rsidP="00DA1DE5">
                            <w:pPr>
                              <w:jc w:val="center"/>
                            </w:pPr>
                            <w:r>
                              <w:t>Saturday March 11th</w:t>
                            </w:r>
                          </w:p>
                          <w:p w14:paraId="3D613D21" w14:textId="77777777" w:rsidR="00DA1DE5" w:rsidRDefault="00DA1DE5" w:rsidP="00DA1DE5">
                            <w:pPr>
                              <w:jc w:val="center"/>
                            </w:pPr>
                            <w:r>
                              <w:t>9-11 am Downstairs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F604" id="Text Box 41" o:spid="_x0000_s1046" type="#_x0000_t202" style="position:absolute;margin-left:8in;margin-top:231.75pt;width:197.25pt;height:6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" fillcolor="white [3201]" strokeweight=".5pt">
                <v:textbox>
                  <w:txbxContent>
                    <w:p w14:paraId="41321AC1" w14:textId="77777777" w:rsidR="00DA1DE5" w:rsidRDefault="00DA1DE5" w:rsidP="00DA1DE5">
                      <w:pPr>
                        <w:jc w:val="center"/>
                      </w:pPr>
                      <w:r>
                        <w:t>Men’s Bible Study and Breakfast</w:t>
                      </w:r>
                    </w:p>
                    <w:p w14:paraId="3A392585" w14:textId="77777777" w:rsidR="00DA1DE5" w:rsidRDefault="00DA1DE5" w:rsidP="00DA1DE5">
                      <w:pPr>
                        <w:jc w:val="center"/>
                      </w:pPr>
                      <w:r>
                        <w:t>Saturday March 11th</w:t>
                      </w:r>
                    </w:p>
                    <w:p w14:paraId="3D613D21" w14:textId="77777777" w:rsidR="00DA1DE5" w:rsidRDefault="00DA1DE5" w:rsidP="00DA1DE5">
                      <w:pPr>
                        <w:jc w:val="center"/>
                      </w:pPr>
                      <w:r>
                        <w:t>9-11 am Downstairs</w:t>
                      </w:r>
                    </w:p>
                  </w:txbxContent>
                </v:textbox>
              </v:shape>
            </w:pict>
          </mc:Fallback>
        </mc:AlternateContent>
      </w:r>
      <w:r w:rsidR="006565FF">
        <w:rPr>
          <w:noProof/>
        </w:rPr>
        <mc:AlternateContent>
          <mc:Choice Requires="wps">
            <w:drawing>
              <wp:anchor distT="0" distB="0" distL="114300" distR="114300" simplePos="0" relativeHeight="251643904" behindDoc="0" locked="0" layoutInCell="1" allowOverlap="1" wp14:anchorId="3263FBF6" wp14:editId="42FD5629">
                <wp:simplePos x="0" y="0"/>
                <wp:positionH relativeFrom="column">
                  <wp:posOffset>9848850</wp:posOffset>
                </wp:positionH>
                <wp:positionV relativeFrom="paragraph">
                  <wp:posOffset>609600</wp:posOffset>
                </wp:positionV>
                <wp:extent cx="2905125" cy="5810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2905125" cy="581025"/>
                        </a:xfrm>
                        <a:prstGeom prst="rect">
                          <a:avLst/>
                        </a:prstGeom>
                        <a:solidFill>
                          <a:schemeClr val="lt1"/>
                        </a:solidFill>
                        <a:ln w="6350">
                          <a:solidFill>
                            <a:prstClr val="black"/>
                          </a:solidFill>
                        </a:ln>
                      </wps:spPr>
                      <wps:txbx>
                        <w:txbxContent>
                          <w:p w14:paraId="0FC8E17D" w14:textId="77777777" w:rsidR="00036C0E" w:rsidRPr="00036C0E" w:rsidRDefault="00036C0E" w:rsidP="00036C0E">
                            <w:pPr>
                              <w:jc w:val="center"/>
                              <w:rPr>
                                <w:sz w:val="56"/>
                                <w:szCs w:val="56"/>
                              </w:rPr>
                            </w:pPr>
                            <w:r w:rsidRPr="00036C0E">
                              <w:rPr>
                                <w:sz w:val="56"/>
                                <w:szCs w:val="56"/>
                              </w:rPr>
                              <w:t>Connect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3FBF6" id="Text Box 31" o:spid="_x0000_s1047" type="#_x0000_t202" style="position:absolute;margin-left:775.5pt;margin-top:48pt;width:228.75pt;height:4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" fillcolor="white [3201]" strokeweight=".5pt">
                <v:textbox>
                  <w:txbxContent>
                    <w:p w14:paraId="0FC8E17D" w14:textId="77777777" w:rsidR="00036C0E" w:rsidRPr="00036C0E" w:rsidRDefault="00036C0E" w:rsidP="00036C0E">
                      <w:pPr>
                        <w:jc w:val="center"/>
                        <w:rPr>
                          <w:sz w:val="56"/>
                          <w:szCs w:val="56"/>
                        </w:rPr>
                      </w:pPr>
                      <w:r w:rsidRPr="00036C0E">
                        <w:rPr>
                          <w:sz w:val="56"/>
                          <w:szCs w:val="56"/>
                        </w:rPr>
                        <w:t>Connect</w:t>
                      </w:r>
                    </w:p>
                  </w:txbxContent>
                </v:textbox>
              </v:shape>
            </w:pict>
          </mc:Fallback>
        </mc:AlternateContent>
      </w:r>
      <w:r w:rsidR="00490014">
        <w:rPr>
          <w:noProof/>
        </w:rPr>
        <mc:AlternateContent>
          <mc:Choice Requires="wps">
            <w:drawing>
              <wp:anchor distT="0" distB="0" distL="114300" distR="114300" simplePos="0" relativeHeight="251645952" behindDoc="0" locked="0" layoutInCell="1" allowOverlap="1" wp14:anchorId="02EF5300" wp14:editId="324FCF3D">
                <wp:simplePos x="0" y="0"/>
                <wp:positionH relativeFrom="column">
                  <wp:posOffset>190500</wp:posOffset>
                </wp:positionH>
                <wp:positionV relativeFrom="paragraph">
                  <wp:posOffset>5105400</wp:posOffset>
                </wp:positionV>
                <wp:extent cx="4758690" cy="657225"/>
                <wp:effectExtent l="0" t="0" r="22860" b="28575"/>
                <wp:wrapNone/>
                <wp:docPr id="75" name="Text Box 75"/>
                <wp:cNvGraphicFramePr/>
                <a:graphic xmlns:a="http://schemas.openxmlformats.org/drawingml/2006/main">
                  <a:graphicData uri="http://schemas.microsoft.com/office/word/2010/wordprocessingShape">
                    <wps:wsp>
                      <wps:cNvSpPr txBox="1"/>
                      <wps:spPr>
                        <a:xfrm>
                          <a:off x="0" y="0"/>
                          <a:ext cx="4758690" cy="657225"/>
                        </a:xfrm>
                        <a:prstGeom prst="rect">
                          <a:avLst/>
                        </a:prstGeom>
                        <a:solidFill>
                          <a:schemeClr val="lt1"/>
                        </a:solidFill>
                        <a:ln w="6350">
                          <a:solidFill>
                            <a:prstClr val="black"/>
                          </a:solidFill>
                        </a:ln>
                      </wps:spPr>
                      <wps:txbx>
                        <w:txbxContent>
                          <w:p w14:paraId="32FFA6E9" w14:textId="77777777" w:rsidR="00490014" w:rsidRDefault="005D3054">
                            <w:r>
                              <w:t>May   Income $5917.00</w:t>
                            </w:r>
                            <w:r w:rsidR="00490014">
                              <w:tab/>
                            </w:r>
                            <w:r w:rsidR="00490014">
                              <w:tab/>
                            </w:r>
                            <w:r w:rsidR="00490014">
                              <w:tab/>
                              <w:t>June Income $</w:t>
                            </w:r>
                            <w:r>
                              <w:t>4534</w:t>
                            </w:r>
                            <w:r w:rsidR="00170A67">
                              <w:t>.00</w:t>
                            </w:r>
                          </w:p>
                          <w:p w14:paraId="14B31915" w14:textId="77777777" w:rsidR="00490014" w:rsidRDefault="00490014">
                            <w:r>
                              <w:t xml:space="preserve">        </w:t>
                            </w:r>
                            <w:r w:rsidR="005D3054">
                              <w:t xml:space="preserve"> Expense $6937.00</w:t>
                            </w:r>
                            <w:r>
                              <w:t xml:space="preserve"> </w:t>
                            </w:r>
                            <w:r w:rsidR="00170A67">
                              <w:tab/>
                            </w:r>
                            <w:r>
                              <w:tab/>
                            </w:r>
                            <w:r>
                              <w:tab/>
                              <w:t xml:space="preserve">       </w:t>
                            </w:r>
                            <w:r w:rsidR="00A10A1E">
                              <w:t>Expense $</w:t>
                            </w:r>
                            <w:r w:rsidR="00170A67">
                              <w:t>4,954.00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F5300" id="Text Box 75" o:spid="_x0000_s1048" type="#_x0000_t202" style="position:absolute;margin-left:15pt;margin-top:402pt;width:374.7pt;height:51.7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" fillcolor="white [3201]" strokeweight=".5pt">
                <v:textbox>
                  <w:txbxContent>
                    <w:p w14:paraId="32FFA6E9" w14:textId="77777777" w:rsidR="00490014" w:rsidRDefault="005D3054">
                      <w:r>
                        <w:t>May   Income $5917.00</w:t>
                      </w:r>
                      <w:r w:rsidR="00490014">
                        <w:tab/>
                      </w:r>
                      <w:r w:rsidR="00490014">
                        <w:tab/>
                      </w:r>
                      <w:r w:rsidR="00490014">
                        <w:tab/>
                        <w:t>June Income $</w:t>
                      </w:r>
                      <w:r>
                        <w:t>4534</w:t>
                      </w:r>
                      <w:r w:rsidR="00170A67">
                        <w:t>.00</w:t>
                      </w:r>
                    </w:p>
                    <w:p w14:paraId="14B31915" w14:textId="77777777" w:rsidR="00490014" w:rsidRDefault="00490014">
                      <w:r>
                        <w:t xml:space="preserve">        </w:t>
                      </w:r>
                      <w:r w:rsidR="005D3054">
                        <w:t xml:space="preserve"> Expense $6937.00</w:t>
                      </w:r>
                      <w:r>
                        <w:t xml:space="preserve"> </w:t>
                      </w:r>
                      <w:r w:rsidR="00170A67">
                        <w:tab/>
                      </w:r>
                      <w:r>
                        <w:tab/>
                      </w:r>
                      <w:r>
                        <w:tab/>
                        <w:t xml:space="preserve">       </w:t>
                      </w:r>
                      <w:r w:rsidR="00A10A1E">
                        <w:t>Expense $</w:t>
                      </w:r>
                      <w:r w:rsidR="00170A67">
                        <w:t>4,954.00</w:t>
                      </w:r>
                    </w:p>
                  </w:txbxContent>
                </v:textbox>
              </v:shape>
            </w:pict>
          </mc:Fallback>
        </mc:AlternateContent>
      </w:r>
      <w:r w:rsidR="00490014">
        <w:rPr>
          <w:noProof/>
        </w:rPr>
        <mc:AlternateContent>
          <mc:Choice Requires="wps">
            <w:drawing>
              <wp:anchor distT="0" distB="0" distL="114300" distR="114300" simplePos="0" relativeHeight="251644928" behindDoc="0" locked="0" layoutInCell="1" allowOverlap="1" wp14:anchorId="3ACE1F65" wp14:editId="1C965957">
                <wp:simplePos x="0" y="0"/>
                <wp:positionH relativeFrom="column">
                  <wp:posOffset>200025</wp:posOffset>
                </wp:positionH>
                <wp:positionV relativeFrom="paragraph">
                  <wp:posOffset>5762625</wp:posOffset>
                </wp:positionV>
                <wp:extent cx="4749165" cy="676275"/>
                <wp:effectExtent l="0" t="0" r="13335" b="28575"/>
                <wp:wrapNone/>
                <wp:docPr id="15" name="Text Box 15"/>
                <wp:cNvGraphicFramePr/>
                <a:graphic xmlns:a="http://schemas.openxmlformats.org/drawingml/2006/main">
                  <a:graphicData uri="http://schemas.microsoft.com/office/word/2010/wordprocessingShape">
                    <wps:wsp>
                      <wps:cNvSpPr txBox="1"/>
                      <wps:spPr>
                        <a:xfrm>
                          <a:off x="0" y="0"/>
                          <a:ext cx="474916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CC029C" w14:textId="77777777" w:rsidR="008738BD" w:rsidRPr="008738BD" w:rsidRDefault="008738BD" w:rsidP="008738BD">
                            <w:pPr>
                              <w:jc w:val="center"/>
                              <w:rPr>
                                <w:b/>
                                <w:sz w:val="72"/>
                                <w:szCs w:val="72"/>
                              </w:rPr>
                            </w:pPr>
                            <w:r w:rsidRPr="008738BD">
                              <w:rPr>
                                <w:b/>
                                <w:sz w:val="72"/>
                                <w:szCs w:val="72"/>
                              </w:rPr>
                              <w:t>Sermon</w:t>
                            </w:r>
                          </w:p>
                          <w:p w14:paraId="528D09DD" w14:textId="77777777" w:rsidR="008738BD" w:rsidRDefault="008738BD" w:rsidP="008738BD"/>
                          <w:p w14:paraId="07C05268" w14:textId="77777777" w:rsidR="008738BD" w:rsidRDefault="00873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E1F65" id="Text Box 15" o:spid="_x0000_s1049" type="#_x0000_t202" style="position:absolute;margin-left:15.75pt;margin-top:453.75pt;width:373.95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" fillcolor="white [3201]" strokeweight=".5pt">
                <v:textbox>
                  <w:txbxContent>
                    <w:p w14:paraId="69CC029C" w14:textId="77777777" w:rsidR="008738BD" w:rsidRPr="008738BD" w:rsidRDefault="008738BD" w:rsidP="008738BD">
                      <w:pPr>
                        <w:jc w:val="center"/>
                        <w:rPr>
                          <w:b/>
                          <w:sz w:val="72"/>
                          <w:szCs w:val="72"/>
                        </w:rPr>
                      </w:pPr>
                      <w:r w:rsidRPr="008738BD">
                        <w:rPr>
                          <w:b/>
                          <w:sz w:val="72"/>
                          <w:szCs w:val="72"/>
                        </w:rPr>
                        <w:t>Sermon</w:t>
                      </w:r>
                    </w:p>
                    <w:p w14:paraId="528D09DD" w14:textId="77777777" w:rsidR="008738BD" w:rsidRDefault="008738BD" w:rsidP="008738BD"/>
                    <w:p w14:paraId="07C05268" w14:textId="77777777" w:rsidR="008738BD" w:rsidRDefault="008738BD"/>
                  </w:txbxContent>
                </v:textbox>
              </v:shape>
            </w:pict>
          </mc:Fallback>
        </mc:AlternateContent>
      </w:r>
      <w:r w:rsidR="00240A5E">
        <w:rPr>
          <w:noProof/>
        </w:rPr>
        <mc:AlternateContent>
          <mc:Choice Requires="wps">
            <w:drawing>
              <wp:anchor distT="0" distB="0" distL="114300" distR="114300" simplePos="0" relativeHeight="251642880" behindDoc="0" locked="0" layoutInCell="1" allowOverlap="1" wp14:anchorId="13B549DE" wp14:editId="2CDF8D63">
                <wp:simplePos x="0" y="0"/>
                <wp:positionH relativeFrom="column">
                  <wp:posOffset>5126181</wp:posOffset>
                </wp:positionH>
                <wp:positionV relativeFrom="paragraph">
                  <wp:posOffset>166255</wp:posOffset>
                </wp:positionV>
                <wp:extent cx="4731327" cy="7398385"/>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27" cy="739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2A3F2" w14:textId="77777777" w:rsidR="00EC79D4" w:rsidRPr="00C40057" w:rsidRDefault="008738BD" w:rsidP="00EC79D4">
                            <w:pPr>
                              <w:jc w:val="center"/>
                              <w:rPr>
                                <w:rFonts w:ascii="Verdana" w:hAnsi="Verdana"/>
                                <w:sz w:val="48"/>
                                <w:szCs w:val="48"/>
                              </w:rPr>
                            </w:pPr>
                            <w:r w:rsidRPr="00C40057">
                              <w:rPr>
                                <w:rFonts w:ascii="Verdana" w:hAnsi="Verdan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Announcements </w:t>
                            </w:r>
                          </w:p>
                          <w:p w14:paraId="6C6503CC" w14:textId="6A32AF7A" w:rsidR="004E4FDB" w:rsidRDefault="004E4FDB">
                            <w:pPr>
                              <w:rPr>
                                <w:sz w:val="16"/>
                                <w:szCs w:val="16"/>
                                <w:u w:val="single"/>
                              </w:rPr>
                            </w:pPr>
                          </w:p>
                          <w:p w14:paraId="3582B815" w14:textId="77777777" w:rsidR="004E4FDB" w:rsidRDefault="004E4FDB">
                            <w:pPr>
                              <w:rPr>
                                <w:sz w:val="16"/>
                                <w:szCs w:val="16"/>
                                <w:u w:val="single"/>
                              </w:rPr>
                            </w:pPr>
                          </w:p>
                          <w:p w14:paraId="6D6C495A" w14:textId="38E09F0C" w:rsidR="00613DE6" w:rsidRDefault="00613DE6">
                            <w:pPr>
                              <w:rPr>
                                <w:sz w:val="16"/>
                                <w:szCs w:val="16"/>
                                <w:u w:val="single"/>
                              </w:rPr>
                            </w:pPr>
                          </w:p>
                          <w:p w14:paraId="0C6CB9A0" w14:textId="2E9931BB" w:rsidR="007F652B" w:rsidRDefault="004E4FDB">
                            <w:pPr>
                              <w:rPr>
                                <w:sz w:val="16"/>
                                <w:szCs w:val="16"/>
                                <w:u w:val="single"/>
                              </w:rPr>
                            </w:pPr>
                            <w:r w:rsidRPr="004E4FDB">
                              <w:rPr>
                                <w:noProof/>
                              </w:rPr>
                              <w:drawing>
                                <wp:inline distT="0" distB="0" distL="0" distR="0" wp14:anchorId="4847ECCA" wp14:editId="43D483BE">
                                  <wp:extent cx="1962785" cy="1123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6370" cy="1126003"/>
                                          </a:xfrm>
                                          <a:prstGeom prst="rect">
                                            <a:avLst/>
                                          </a:prstGeom>
                                          <a:noFill/>
                                          <a:ln>
                                            <a:noFill/>
                                          </a:ln>
                                        </pic:spPr>
                                      </pic:pic>
                                    </a:graphicData>
                                  </a:graphic>
                                </wp:inline>
                              </w:drawing>
                            </w:r>
                          </w:p>
                          <w:p w14:paraId="4615A8BA" w14:textId="4C03322F" w:rsidR="004E4FDB" w:rsidRDefault="004E4FDB">
                            <w:pPr>
                              <w:rPr>
                                <w:sz w:val="16"/>
                                <w:szCs w:val="16"/>
                                <w:u w:val="single"/>
                              </w:rPr>
                            </w:pPr>
                          </w:p>
                          <w:p w14:paraId="1FBE2D33" w14:textId="3DD29DE8" w:rsidR="009866A0" w:rsidRDefault="00F74346">
                            <w:pPr>
                              <w:rPr>
                                <w:sz w:val="16"/>
                                <w:szCs w:val="16"/>
                                <w:u w:val="single"/>
                              </w:rPr>
                            </w:pPr>
                            <w:r>
                              <w:rPr>
                                <w:noProof/>
                              </w:rPr>
                              <w:drawing>
                                <wp:inline distT="0" distB="0" distL="0" distR="0" wp14:anchorId="5400B4E8" wp14:editId="15E83F43">
                                  <wp:extent cx="2094614" cy="714984"/>
                                  <wp:effectExtent l="0" t="0" r="0" b="9525"/>
                                  <wp:docPr id="18" name="Picture 18" descr="https://www.midiboutique.nl/wp-content/uploads/2016/01/ladies-meeting-1024x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diboutique.nl/wp-content/uploads/2016/01/ladies-meeting-1024x3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1443" cy="724142"/>
                                          </a:xfrm>
                                          <a:prstGeom prst="rect">
                                            <a:avLst/>
                                          </a:prstGeom>
                                          <a:noFill/>
                                          <a:ln>
                                            <a:noFill/>
                                          </a:ln>
                                        </pic:spPr>
                                      </pic:pic>
                                    </a:graphicData>
                                  </a:graphic>
                                </wp:inline>
                              </w:drawing>
                            </w:r>
                            <w:r w:rsidR="00AE3CAA">
                              <w:rPr>
                                <w:noProof/>
                              </w:rPr>
                              <w:drawing>
                                <wp:inline distT="0" distB="0" distL="0" distR="0" wp14:anchorId="39FEDEC6" wp14:editId="66368E3C">
                                  <wp:extent cx="1934902" cy="1019175"/>
                                  <wp:effectExtent l="0" t="0" r="8255"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770" cy="1022793"/>
                                          </a:xfrm>
                                          <a:prstGeom prst="rect">
                                            <a:avLst/>
                                          </a:prstGeom>
                                          <a:noFill/>
                                          <a:ln>
                                            <a:noFill/>
                                          </a:ln>
                                          <a:extLst/>
                                        </pic:spPr>
                                      </pic:pic>
                                    </a:graphicData>
                                  </a:graphic>
                                </wp:inline>
                              </w:drawing>
                            </w:r>
                          </w:p>
                          <w:p w14:paraId="2D0C3D2F" w14:textId="340D96D0" w:rsidR="00AE3CAA" w:rsidRDefault="00AE3CAA">
                            <w:pPr>
                              <w:rPr>
                                <w:sz w:val="16"/>
                                <w:szCs w:val="16"/>
                                <w:u w:val="single"/>
                              </w:rPr>
                            </w:pPr>
                          </w:p>
                          <w:p w14:paraId="7F675C42" w14:textId="3DCFE96E" w:rsidR="002F766A" w:rsidRDefault="009866A0">
                            <w:pPr>
                              <w:rPr>
                                <w:sz w:val="16"/>
                                <w:szCs w:val="16"/>
                                <w:u w:val="single"/>
                              </w:rPr>
                            </w:pPr>
                            <w:r w:rsidRPr="009866A0">
                              <w:rPr>
                                <w:noProof/>
                              </w:rPr>
                              <w:drawing>
                                <wp:inline distT="0" distB="0" distL="0" distR="0" wp14:anchorId="40A468EF" wp14:editId="01A7AD80">
                                  <wp:extent cx="1955800" cy="1076325"/>
                                  <wp:effectExtent l="0" t="0" r="635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74620" cy="1086682"/>
                                          </a:xfrm>
                                          <a:prstGeom prst="rect">
                                            <a:avLst/>
                                          </a:prstGeom>
                                        </pic:spPr>
                                      </pic:pic>
                                    </a:graphicData>
                                  </a:graphic>
                                </wp:inline>
                              </w:drawing>
                            </w:r>
                          </w:p>
                          <w:p w14:paraId="5A64C7D0" w14:textId="1EA99D45" w:rsidR="004C3CC7" w:rsidRDefault="004C3CC7">
                            <w:pPr>
                              <w:rPr>
                                <w:sz w:val="16"/>
                                <w:szCs w:val="16"/>
                                <w:u w:val="single"/>
                              </w:rPr>
                            </w:pPr>
                          </w:p>
                          <w:p w14:paraId="6C0315F0" w14:textId="5728E8BD" w:rsidR="004C3CC7" w:rsidRDefault="004C3CC7">
                            <w:pPr>
                              <w:rPr>
                                <w:sz w:val="16"/>
                                <w:szCs w:val="16"/>
                                <w:u w:val="single"/>
                              </w:rPr>
                            </w:pPr>
                            <w:r w:rsidRPr="004C3CC7">
                              <w:rPr>
                                <w:noProof/>
                              </w:rPr>
                              <w:drawing>
                                <wp:inline distT="0" distB="0" distL="0" distR="0" wp14:anchorId="57758C66" wp14:editId="2F1B541A">
                                  <wp:extent cx="1875341" cy="923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7191" cy="929763"/>
                                          </a:xfrm>
                                          <a:prstGeom prst="rect">
                                            <a:avLst/>
                                          </a:prstGeom>
                                        </pic:spPr>
                                      </pic:pic>
                                    </a:graphicData>
                                  </a:graphic>
                                </wp:inline>
                              </w:drawing>
                            </w:r>
                          </w:p>
                          <w:p w14:paraId="7E2EC0A8" w14:textId="36F1A0D7" w:rsidR="004C3CC7" w:rsidRDefault="004C3CC7">
                            <w:pPr>
                              <w:rPr>
                                <w:sz w:val="16"/>
                                <w:szCs w:val="16"/>
                                <w:u w:val="single"/>
                              </w:rPr>
                            </w:pPr>
                          </w:p>
                          <w:p w14:paraId="7B3BEFEA" w14:textId="42131353" w:rsidR="004C3CC7" w:rsidRDefault="00F74346">
                            <w:pPr>
                              <w:rPr>
                                <w:sz w:val="16"/>
                                <w:szCs w:val="16"/>
                                <w:u w:val="single"/>
                              </w:rPr>
                            </w:pPr>
                            <w:r w:rsidRPr="009866A0">
                              <w:rPr>
                                <w:noProof/>
                              </w:rPr>
                              <w:drawing>
                                <wp:inline distT="0" distB="0" distL="0" distR="0" wp14:anchorId="70D92B12" wp14:editId="7147D87E">
                                  <wp:extent cx="2003728" cy="8705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1536" cy="895701"/>
                                          </a:xfrm>
                                          <a:prstGeom prst="rect">
                                            <a:avLst/>
                                          </a:prstGeom>
                                        </pic:spPr>
                                      </pic:pic>
                                    </a:graphicData>
                                  </a:graphic>
                                </wp:inline>
                              </w:drawing>
                            </w:r>
                          </w:p>
                          <w:p w14:paraId="3A3049EC" w14:textId="47E0109B" w:rsidR="002F766A" w:rsidRDefault="00F74346">
                            <w:pPr>
                              <w:rPr>
                                <w:sz w:val="16"/>
                                <w:szCs w:val="16"/>
                                <w:u w:val="single"/>
                              </w:rPr>
                            </w:pPr>
                            <w:r>
                              <w:rPr>
                                <w:noProof/>
                              </w:rPr>
                              <w:drawing>
                                <wp:inline distT="0" distB="0" distL="0" distR="0" wp14:anchorId="79E9F228" wp14:editId="4681DE36">
                                  <wp:extent cx="2067339" cy="1045210"/>
                                  <wp:effectExtent l="0" t="0" r="9525" b="2540"/>
                                  <wp:docPr id="24" name="Picture 24" descr="http://thenationalwealthcenterreview.com/wp-content/uploads/2015/04/Taxes_D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nationalwealthcenterreview.com/wp-content/uploads/2015/04/Taxes_Du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3075" cy="105316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549DE" id="_x0000_s1050" type="#_x0000_t202" style="position:absolute;margin-left:403.65pt;margin-top:13.1pt;width:372.55pt;height:58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FNvAIAAMM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" filled="f" stroked="f">
                <v:textbox>
                  <w:txbxContent>
                    <w:p w14:paraId="69E2A3F2" w14:textId="77777777" w:rsidR="00EC79D4" w:rsidRPr="00C40057" w:rsidRDefault="008738BD" w:rsidP="00EC79D4">
                      <w:pPr>
                        <w:jc w:val="center"/>
                        <w:rPr>
                          <w:rFonts w:ascii="Verdana" w:hAnsi="Verdana"/>
                          <w:sz w:val="48"/>
                          <w:szCs w:val="48"/>
                        </w:rPr>
                      </w:pPr>
                      <w:r w:rsidRPr="00C40057">
                        <w:rPr>
                          <w:rFonts w:ascii="Verdana" w:hAnsi="Verdan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Announcements </w:t>
                      </w:r>
                    </w:p>
                    <w:p w14:paraId="6C6503CC" w14:textId="6A32AF7A" w:rsidR="004E4FDB" w:rsidRDefault="004E4FDB">
                      <w:pPr>
                        <w:rPr>
                          <w:sz w:val="16"/>
                          <w:szCs w:val="16"/>
                          <w:u w:val="single"/>
                        </w:rPr>
                      </w:pPr>
                    </w:p>
                    <w:p w14:paraId="3582B815" w14:textId="77777777" w:rsidR="004E4FDB" w:rsidRDefault="004E4FDB">
                      <w:pPr>
                        <w:rPr>
                          <w:sz w:val="16"/>
                          <w:szCs w:val="16"/>
                          <w:u w:val="single"/>
                        </w:rPr>
                      </w:pPr>
                    </w:p>
                    <w:p w14:paraId="6D6C495A" w14:textId="38E09F0C" w:rsidR="00613DE6" w:rsidRDefault="00613DE6">
                      <w:pPr>
                        <w:rPr>
                          <w:sz w:val="16"/>
                          <w:szCs w:val="16"/>
                          <w:u w:val="single"/>
                        </w:rPr>
                      </w:pPr>
                    </w:p>
                    <w:p w14:paraId="0C6CB9A0" w14:textId="2E9931BB" w:rsidR="007F652B" w:rsidRDefault="004E4FDB">
                      <w:pPr>
                        <w:rPr>
                          <w:sz w:val="16"/>
                          <w:szCs w:val="16"/>
                          <w:u w:val="single"/>
                        </w:rPr>
                      </w:pPr>
                      <w:r w:rsidRPr="004E4FDB">
                        <w:rPr>
                          <w:noProof/>
                        </w:rPr>
                        <w:drawing>
                          <wp:inline distT="0" distB="0" distL="0" distR="0" wp14:anchorId="4847ECCA" wp14:editId="43D483BE">
                            <wp:extent cx="1962785" cy="1123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6370" cy="1126003"/>
                                    </a:xfrm>
                                    <a:prstGeom prst="rect">
                                      <a:avLst/>
                                    </a:prstGeom>
                                    <a:noFill/>
                                    <a:ln>
                                      <a:noFill/>
                                    </a:ln>
                                  </pic:spPr>
                                </pic:pic>
                              </a:graphicData>
                            </a:graphic>
                          </wp:inline>
                        </w:drawing>
                      </w:r>
                    </w:p>
                    <w:p w14:paraId="4615A8BA" w14:textId="4C03322F" w:rsidR="004E4FDB" w:rsidRDefault="004E4FDB">
                      <w:pPr>
                        <w:rPr>
                          <w:sz w:val="16"/>
                          <w:szCs w:val="16"/>
                          <w:u w:val="single"/>
                        </w:rPr>
                      </w:pPr>
                    </w:p>
                    <w:p w14:paraId="1FBE2D33" w14:textId="3DD29DE8" w:rsidR="009866A0" w:rsidRDefault="00F74346">
                      <w:pPr>
                        <w:rPr>
                          <w:sz w:val="16"/>
                          <w:szCs w:val="16"/>
                          <w:u w:val="single"/>
                        </w:rPr>
                      </w:pPr>
                      <w:r>
                        <w:rPr>
                          <w:noProof/>
                        </w:rPr>
                        <w:drawing>
                          <wp:inline distT="0" distB="0" distL="0" distR="0" wp14:anchorId="5400B4E8" wp14:editId="15E83F43">
                            <wp:extent cx="2094614" cy="714984"/>
                            <wp:effectExtent l="0" t="0" r="0" b="9525"/>
                            <wp:docPr id="18" name="Picture 18" descr="https://www.midiboutique.nl/wp-content/uploads/2016/01/ladies-meeting-1024x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diboutique.nl/wp-content/uploads/2016/01/ladies-meeting-1024x3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1443" cy="724142"/>
                                    </a:xfrm>
                                    <a:prstGeom prst="rect">
                                      <a:avLst/>
                                    </a:prstGeom>
                                    <a:noFill/>
                                    <a:ln>
                                      <a:noFill/>
                                    </a:ln>
                                  </pic:spPr>
                                </pic:pic>
                              </a:graphicData>
                            </a:graphic>
                          </wp:inline>
                        </w:drawing>
                      </w:r>
                      <w:r w:rsidR="00AE3CAA">
                        <w:rPr>
                          <w:noProof/>
                        </w:rPr>
                        <w:drawing>
                          <wp:inline distT="0" distB="0" distL="0" distR="0" wp14:anchorId="39FEDEC6" wp14:editId="66368E3C">
                            <wp:extent cx="1934902" cy="1019175"/>
                            <wp:effectExtent l="0" t="0" r="8255"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770" cy="1022793"/>
                                    </a:xfrm>
                                    <a:prstGeom prst="rect">
                                      <a:avLst/>
                                    </a:prstGeom>
                                    <a:noFill/>
                                    <a:ln>
                                      <a:noFill/>
                                    </a:ln>
                                    <a:extLst/>
                                  </pic:spPr>
                                </pic:pic>
                              </a:graphicData>
                            </a:graphic>
                          </wp:inline>
                        </w:drawing>
                      </w:r>
                    </w:p>
                    <w:p w14:paraId="2D0C3D2F" w14:textId="340D96D0" w:rsidR="00AE3CAA" w:rsidRDefault="00AE3CAA">
                      <w:pPr>
                        <w:rPr>
                          <w:sz w:val="16"/>
                          <w:szCs w:val="16"/>
                          <w:u w:val="single"/>
                        </w:rPr>
                      </w:pPr>
                    </w:p>
                    <w:p w14:paraId="7F675C42" w14:textId="3DCFE96E" w:rsidR="002F766A" w:rsidRDefault="009866A0">
                      <w:pPr>
                        <w:rPr>
                          <w:sz w:val="16"/>
                          <w:szCs w:val="16"/>
                          <w:u w:val="single"/>
                        </w:rPr>
                      </w:pPr>
                      <w:r w:rsidRPr="009866A0">
                        <w:rPr>
                          <w:noProof/>
                        </w:rPr>
                        <w:drawing>
                          <wp:inline distT="0" distB="0" distL="0" distR="0" wp14:anchorId="40A468EF" wp14:editId="01A7AD80">
                            <wp:extent cx="1955800" cy="1076325"/>
                            <wp:effectExtent l="0" t="0" r="635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74620" cy="1086682"/>
                                    </a:xfrm>
                                    <a:prstGeom prst="rect">
                                      <a:avLst/>
                                    </a:prstGeom>
                                  </pic:spPr>
                                </pic:pic>
                              </a:graphicData>
                            </a:graphic>
                          </wp:inline>
                        </w:drawing>
                      </w:r>
                    </w:p>
                    <w:p w14:paraId="5A64C7D0" w14:textId="1EA99D45" w:rsidR="004C3CC7" w:rsidRDefault="004C3CC7">
                      <w:pPr>
                        <w:rPr>
                          <w:sz w:val="16"/>
                          <w:szCs w:val="16"/>
                          <w:u w:val="single"/>
                        </w:rPr>
                      </w:pPr>
                    </w:p>
                    <w:p w14:paraId="6C0315F0" w14:textId="5728E8BD" w:rsidR="004C3CC7" w:rsidRDefault="004C3CC7">
                      <w:pPr>
                        <w:rPr>
                          <w:sz w:val="16"/>
                          <w:szCs w:val="16"/>
                          <w:u w:val="single"/>
                        </w:rPr>
                      </w:pPr>
                      <w:r w:rsidRPr="004C3CC7">
                        <w:rPr>
                          <w:noProof/>
                        </w:rPr>
                        <w:drawing>
                          <wp:inline distT="0" distB="0" distL="0" distR="0" wp14:anchorId="57758C66" wp14:editId="2F1B541A">
                            <wp:extent cx="1875341" cy="923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7191" cy="929763"/>
                                    </a:xfrm>
                                    <a:prstGeom prst="rect">
                                      <a:avLst/>
                                    </a:prstGeom>
                                  </pic:spPr>
                                </pic:pic>
                              </a:graphicData>
                            </a:graphic>
                          </wp:inline>
                        </w:drawing>
                      </w:r>
                    </w:p>
                    <w:p w14:paraId="7E2EC0A8" w14:textId="36F1A0D7" w:rsidR="004C3CC7" w:rsidRDefault="004C3CC7">
                      <w:pPr>
                        <w:rPr>
                          <w:sz w:val="16"/>
                          <w:szCs w:val="16"/>
                          <w:u w:val="single"/>
                        </w:rPr>
                      </w:pPr>
                    </w:p>
                    <w:p w14:paraId="7B3BEFEA" w14:textId="42131353" w:rsidR="004C3CC7" w:rsidRDefault="00F74346">
                      <w:pPr>
                        <w:rPr>
                          <w:sz w:val="16"/>
                          <w:szCs w:val="16"/>
                          <w:u w:val="single"/>
                        </w:rPr>
                      </w:pPr>
                      <w:r w:rsidRPr="009866A0">
                        <w:rPr>
                          <w:noProof/>
                        </w:rPr>
                        <w:drawing>
                          <wp:inline distT="0" distB="0" distL="0" distR="0" wp14:anchorId="70D92B12" wp14:editId="7147D87E">
                            <wp:extent cx="2003728" cy="8705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1536" cy="895701"/>
                                    </a:xfrm>
                                    <a:prstGeom prst="rect">
                                      <a:avLst/>
                                    </a:prstGeom>
                                  </pic:spPr>
                                </pic:pic>
                              </a:graphicData>
                            </a:graphic>
                          </wp:inline>
                        </w:drawing>
                      </w:r>
                    </w:p>
                    <w:p w14:paraId="3A3049EC" w14:textId="47E0109B" w:rsidR="002F766A" w:rsidRDefault="00F74346">
                      <w:pPr>
                        <w:rPr>
                          <w:sz w:val="16"/>
                          <w:szCs w:val="16"/>
                          <w:u w:val="single"/>
                        </w:rPr>
                      </w:pPr>
                      <w:r>
                        <w:rPr>
                          <w:noProof/>
                        </w:rPr>
                        <w:drawing>
                          <wp:inline distT="0" distB="0" distL="0" distR="0" wp14:anchorId="79E9F228" wp14:editId="4681DE36">
                            <wp:extent cx="2067339" cy="1045210"/>
                            <wp:effectExtent l="0" t="0" r="9525" b="2540"/>
                            <wp:docPr id="24" name="Picture 24" descr="http://thenationalwealthcenterreview.com/wp-content/uploads/2015/04/Taxes_D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nationalwealthcenterreview.com/wp-content/uploads/2015/04/Taxes_Du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3075" cy="1053166"/>
                                    </a:xfrm>
                                    <a:prstGeom prst="rect">
                                      <a:avLst/>
                                    </a:prstGeom>
                                    <a:noFill/>
                                    <a:ln>
                                      <a:noFill/>
                                    </a:ln>
                                  </pic:spPr>
                                </pic:pic>
                              </a:graphicData>
                            </a:graphic>
                          </wp:inline>
                        </w:drawing>
                      </w:r>
                    </w:p>
                  </w:txbxContent>
                </v:textbox>
              </v:shape>
            </w:pict>
          </mc:Fallback>
        </mc:AlternateContent>
      </w:r>
      <w:r w:rsidR="00AB7C0D">
        <w:rPr>
          <w:noProof/>
        </w:rPr>
        <mc:AlternateContent>
          <mc:Choice Requires="wps">
            <w:drawing>
              <wp:anchor distT="0" distB="0" distL="114300" distR="114300" simplePos="0" relativeHeight="251640832" behindDoc="0" locked="0" layoutInCell="1" allowOverlap="1" wp14:anchorId="173FCA3C" wp14:editId="053E2D47">
                <wp:simplePos x="0" y="0"/>
                <wp:positionH relativeFrom="column">
                  <wp:posOffset>7315200</wp:posOffset>
                </wp:positionH>
                <wp:positionV relativeFrom="paragraph">
                  <wp:posOffset>3476625</wp:posOffset>
                </wp:positionV>
                <wp:extent cx="2425700" cy="933450"/>
                <wp:effectExtent l="0" t="0" r="12700" b="19050"/>
                <wp:wrapNone/>
                <wp:docPr id="26" name="Text Box 26"/>
                <wp:cNvGraphicFramePr/>
                <a:graphic xmlns:a="http://schemas.openxmlformats.org/drawingml/2006/main">
                  <a:graphicData uri="http://schemas.microsoft.com/office/word/2010/wordprocessingShape">
                    <wps:wsp>
                      <wps:cNvSpPr txBox="1"/>
                      <wps:spPr>
                        <a:xfrm>
                          <a:off x="0" y="0"/>
                          <a:ext cx="242570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CD7590" w14:textId="77777777" w:rsidR="009D5129" w:rsidRDefault="009D5129" w:rsidP="009D5129">
                            <w:pPr>
                              <w:jc w:val="center"/>
                            </w:pPr>
                            <w:r>
                              <w:t>Touch!</w:t>
                            </w:r>
                          </w:p>
                          <w:p w14:paraId="6C23E94E" w14:textId="77777777" w:rsidR="009D5129" w:rsidRDefault="009D5129" w:rsidP="009D5129">
                            <w:pPr>
                              <w:jc w:val="center"/>
                            </w:pPr>
                            <w:r>
                              <w:t>Woman Bible Study</w:t>
                            </w:r>
                          </w:p>
                          <w:p w14:paraId="38BA46EE" w14:textId="77777777" w:rsidR="009D5129" w:rsidRDefault="006E703D" w:rsidP="009D5129">
                            <w:pPr>
                              <w:jc w:val="center"/>
                            </w:pPr>
                            <w:r>
                              <w:t>Thursday March 3</w:t>
                            </w:r>
                          </w:p>
                          <w:p w14:paraId="5D3FDA06" w14:textId="77777777" w:rsidR="009D5129" w:rsidRDefault="009D5129" w:rsidP="009D5129">
                            <w:pPr>
                              <w:jc w:val="center"/>
                            </w:pPr>
                            <w:r>
                              <w:t>6:30-8:00pm</w:t>
                            </w:r>
                          </w:p>
                          <w:p w14:paraId="759BEF8B" w14:textId="77777777" w:rsidR="0077346A" w:rsidRDefault="0077346A" w:rsidP="004862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FCA3C" id="Text Box 26" o:spid="_x0000_s1051" type="#_x0000_t202" style="position:absolute;margin-left:8in;margin-top:273.75pt;width:191pt;height:7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" fillcolor="white [3201]" strokeweight=".5pt">
                <v:textbox>
                  <w:txbxContent>
                    <w:p w14:paraId="33CD7590" w14:textId="77777777" w:rsidR="009D5129" w:rsidRDefault="009D5129" w:rsidP="009D5129">
                      <w:pPr>
                        <w:jc w:val="center"/>
                      </w:pPr>
                      <w:r>
                        <w:t>Touch!</w:t>
                      </w:r>
                    </w:p>
                    <w:p w14:paraId="6C23E94E" w14:textId="77777777" w:rsidR="009D5129" w:rsidRDefault="009D5129" w:rsidP="009D5129">
                      <w:pPr>
                        <w:jc w:val="center"/>
                      </w:pPr>
                      <w:r>
                        <w:t>Woman Bible Study</w:t>
                      </w:r>
                    </w:p>
                    <w:p w14:paraId="38BA46EE" w14:textId="77777777" w:rsidR="009D5129" w:rsidRDefault="006E703D" w:rsidP="009D5129">
                      <w:pPr>
                        <w:jc w:val="center"/>
                      </w:pPr>
                      <w:r>
                        <w:t>Thursday March 3</w:t>
                      </w:r>
                    </w:p>
                    <w:p w14:paraId="5D3FDA06" w14:textId="77777777" w:rsidR="009D5129" w:rsidRDefault="009D5129" w:rsidP="009D5129">
                      <w:pPr>
                        <w:jc w:val="center"/>
                      </w:pPr>
                      <w:r>
                        <w:t>6:30-8:00pm</w:t>
                      </w:r>
                    </w:p>
                    <w:p w14:paraId="759BEF8B" w14:textId="77777777" w:rsidR="0077346A" w:rsidRDefault="0077346A" w:rsidP="00486244">
                      <w:pPr>
                        <w:jc w:val="center"/>
                      </w:pPr>
                    </w:p>
                  </w:txbxContent>
                </v:textbox>
              </v:shape>
            </w:pict>
          </mc:Fallback>
        </mc:AlternateContent>
      </w:r>
      <w:r w:rsidR="00151274">
        <w:rPr>
          <w:noProof/>
        </w:rPr>
        <mc:AlternateContent>
          <mc:Choice Requires="wps">
            <w:drawing>
              <wp:anchor distT="0" distB="0" distL="114300" distR="114300" simplePos="0" relativeHeight="251646976" behindDoc="0" locked="0" layoutInCell="1" allowOverlap="1" wp14:anchorId="502BF0D8" wp14:editId="2C40F231">
                <wp:simplePos x="0" y="0"/>
                <wp:positionH relativeFrom="column">
                  <wp:posOffset>190500</wp:posOffset>
                </wp:positionH>
                <wp:positionV relativeFrom="paragraph">
                  <wp:posOffset>5105400</wp:posOffset>
                </wp:positionV>
                <wp:extent cx="4758690" cy="790575"/>
                <wp:effectExtent l="0" t="0" r="22860" b="28575"/>
                <wp:wrapNone/>
                <wp:docPr id="19" name="Text Box 19"/>
                <wp:cNvGraphicFramePr/>
                <a:graphic xmlns:a="http://schemas.openxmlformats.org/drawingml/2006/main">
                  <a:graphicData uri="http://schemas.microsoft.com/office/word/2010/wordprocessingShape">
                    <wps:wsp>
                      <wps:cNvSpPr txBox="1"/>
                      <wps:spPr>
                        <a:xfrm>
                          <a:off x="0" y="0"/>
                          <a:ext cx="475869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9A9D7C" w14:textId="77777777" w:rsidR="00375AD4" w:rsidRDefault="00375AD4" w:rsidP="00151274">
                            <w:pPr>
                              <w:ind w:firstLine="720"/>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BF0D8" id="Text Box 19" o:spid="_x0000_s1052" type="#_x0000_t202" style="position:absolute;margin-left:15pt;margin-top:402pt;width:374.7pt;height:62.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" fillcolor="white [3201]" strokeweight=".5pt">
                <v:textbox>
                  <w:txbxContent>
                    <w:p w14:paraId="429A9D7C" w14:textId="77777777" w:rsidR="00375AD4" w:rsidRDefault="00375AD4" w:rsidP="00151274">
                      <w:pPr>
                        <w:ind w:firstLine="720"/>
                        <w:jc w:val="center"/>
                        <w:rPr>
                          <w:b/>
                        </w:rPr>
                      </w:pPr>
                    </w:p>
                  </w:txbxContent>
                </v:textbox>
              </v:shape>
            </w:pict>
          </mc:Fallback>
        </mc:AlternateContent>
      </w:r>
      <w:r w:rsidR="005B7C8B">
        <w:rPr>
          <w:noProof/>
        </w:rPr>
        <mc:AlternateContent>
          <mc:Choice Requires="wps">
            <w:drawing>
              <wp:anchor distT="0" distB="0" distL="114300" distR="114300" simplePos="0" relativeHeight="251649024" behindDoc="0" locked="0" layoutInCell="1" allowOverlap="1" wp14:anchorId="26768E7D" wp14:editId="2D452542">
                <wp:simplePos x="0" y="0"/>
                <wp:positionH relativeFrom="column">
                  <wp:posOffset>180975</wp:posOffset>
                </wp:positionH>
                <wp:positionV relativeFrom="paragraph">
                  <wp:posOffset>4248150</wp:posOffset>
                </wp:positionV>
                <wp:extent cx="4776470" cy="857250"/>
                <wp:effectExtent l="0" t="0" r="24130" b="19050"/>
                <wp:wrapNone/>
                <wp:docPr id="14" name="Text Box 14"/>
                <wp:cNvGraphicFramePr/>
                <a:graphic xmlns:a="http://schemas.openxmlformats.org/drawingml/2006/main">
                  <a:graphicData uri="http://schemas.microsoft.com/office/word/2010/wordprocessingShape">
                    <wps:wsp>
                      <wps:cNvSpPr txBox="1"/>
                      <wps:spPr>
                        <a:xfrm>
                          <a:off x="0" y="0"/>
                          <a:ext cx="477647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B26E5E" w14:textId="77777777" w:rsidR="00ED67A6" w:rsidRPr="00ED67A6" w:rsidRDefault="00ED67A6" w:rsidP="008738BD">
                            <w:pPr>
                              <w:jc w:val="center"/>
                              <w:rPr>
                                <w:b/>
                                <w:sz w:val="32"/>
                                <w:szCs w:val="32"/>
                              </w:rPr>
                            </w:pPr>
                            <w:r w:rsidRPr="00ED67A6">
                              <w:rPr>
                                <w:b/>
                                <w:sz w:val="32"/>
                                <w:szCs w:val="32"/>
                              </w:rPr>
                              <w:t>Presence of God</w:t>
                            </w:r>
                            <w:r w:rsidRPr="00ED67A6">
                              <w:rPr>
                                <w:b/>
                                <w:sz w:val="32"/>
                                <w:szCs w:val="32"/>
                              </w:rPr>
                              <w:tab/>
                            </w:r>
                            <w:r w:rsidRPr="00ED67A6">
                              <w:rPr>
                                <w:b/>
                                <w:sz w:val="32"/>
                                <w:szCs w:val="32"/>
                              </w:rPr>
                              <w:tab/>
                            </w:r>
                            <w:r w:rsidRPr="00ED67A6">
                              <w:rPr>
                                <w:b/>
                                <w:sz w:val="32"/>
                                <w:szCs w:val="32"/>
                              </w:rPr>
                              <w:tab/>
                            </w:r>
                            <w:r w:rsidRPr="00ED67A6">
                              <w:rPr>
                                <w:b/>
                                <w:sz w:val="32"/>
                                <w:szCs w:val="32"/>
                              </w:rPr>
                              <w:tab/>
                              <w:t>Mission</w:t>
                            </w:r>
                          </w:p>
                          <w:p w14:paraId="2540C9D1" w14:textId="77777777" w:rsidR="00ED67A6" w:rsidRPr="00ED67A6" w:rsidRDefault="008738BD" w:rsidP="008738BD">
                            <w:pPr>
                              <w:jc w:val="center"/>
                              <w:rPr>
                                <w:b/>
                                <w:sz w:val="32"/>
                                <w:szCs w:val="32"/>
                              </w:rPr>
                            </w:pPr>
                            <w:r>
                              <w:rPr>
                                <w:b/>
                                <w:sz w:val="32"/>
                                <w:szCs w:val="32"/>
                              </w:rPr>
                              <w:t xml:space="preserve"> </w:t>
                            </w:r>
                            <w:r w:rsidR="00ED67A6" w:rsidRPr="00ED67A6">
                              <w:rPr>
                                <w:b/>
                                <w:sz w:val="32"/>
                                <w:szCs w:val="32"/>
                              </w:rPr>
                              <w:t>Authentic Community</w:t>
                            </w:r>
                            <w:r w:rsidR="00ED67A6" w:rsidRPr="00ED67A6">
                              <w:rPr>
                                <w:b/>
                                <w:sz w:val="32"/>
                                <w:szCs w:val="32"/>
                              </w:rPr>
                              <w:tab/>
                            </w:r>
                            <w:r w:rsidR="00ED67A6" w:rsidRPr="00ED67A6">
                              <w:rPr>
                                <w:b/>
                                <w:sz w:val="32"/>
                                <w:szCs w:val="32"/>
                              </w:rPr>
                              <w:tab/>
                            </w:r>
                            <w:r w:rsidR="00ED67A6" w:rsidRPr="00ED67A6">
                              <w:rPr>
                                <w:b/>
                                <w:sz w:val="32"/>
                                <w:szCs w:val="32"/>
                              </w:rPr>
                              <w:tab/>
                              <w:t>Creativity</w:t>
                            </w:r>
                          </w:p>
                          <w:p w14:paraId="418B1D35" w14:textId="77777777" w:rsidR="00ED67A6" w:rsidRPr="00ED67A6" w:rsidRDefault="008738BD" w:rsidP="008738BD">
                            <w:pPr>
                              <w:jc w:val="center"/>
                              <w:rPr>
                                <w:b/>
                                <w:sz w:val="32"/>
                                <w:szCs w:val="32"/>
                              </w:rPr>
                            </w:pPr>
                            <w:r>
                              <w:rPr>
                                <w:b/>
                                <w:sz w:val="32"/>
                                <w:szCs w:val="32"/>
                              </w:rPr>
                              <w:t xml:space="preserve">   </w:t>
                            </w:r>
                            <w:r w:rsidR="00ED67A6" w:rsidRPr="00ED67A6">
                              <w:rPr>
                                <w:b/>
                                <w:sz w:val="32"/>
                                <w:szCs w:val="32"/>
                              </w:rPr>
                              <w:t>Truth</w:t>
                            </w:r>
                            <w:r w:rsidR="00ED67A6" w:rsidRPr="00ED67A6">
                              <w:rPr>
                                <w:b/>
                                <w:sz w:val="32"/>
                                <w:szCs w:val="32"/>
                              </w:rPr>
                              <w:tab/>
                            </w:r>
                            <w:r w:rsidR="00ED67A6" w:rsidRPr="00ED67A6">
                              <w:rPr>
                                <w:b/>
                                <w:sz w:val="32"/>
                                <w:szCs w:val="32"/>
                              </w:rPr>
                              <w:tab/>
                            </w:r>
                            <w:r w:rsidR="00ED67A6" w:rsidRPr="00ED67A6">
                              <w:rPr>
                                <w:b/>
                                <w:sz w:val="32"/>
                                <w:szCs w:val="32"/>
                              </w:rPr>
                              <w:tab/>
                            </w:r>
                            <w:r w:rsidR="00ED67A6" w:rsidRPr="00ED67A6">
                              <w:rPr>
                                <w:b/>
                                <w:sz w:val="32"/>
                                <w:szCs w:val="32"/>
                              </w:rPr>
                              <w:tab/>
                            </w:r>
                            <w:r w:rsidR="00ED67A6" w:rsidRPr="00ED67A6">
                              <w:rPr>
                                <w:b/>
                                <w:sz w:val="32"/>
                                <w:szCs w:val="32"/>
                              </w:rPr>
                              <w:tab/>
                              <w:t>Personal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68E7D" id="Text Box 14" o:spid="_x0000_s1053" type="#_x0000_t202" style="position:absolute;margin-left:14.25pt;margin-top:334.5pt;width:376.1pt;height: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" fillcolor="white [3201]" strokeweight=".5pt">
                <v:textbox>
                  <w:txbxContent>
                    <w:p w14:paraId="31B26E5E" w14:textId="77777777" w:rsidR="00ED67A6" w:rsidRPr="00ED67A6" w:rsidRDefault="00ED67A6" w:rsidP="008738BD">
                      <w:pPr>
                        <w:jc w:val="center"/>
                        <w:rPr>
                          <w:b/>
                          <w:sz w:val="32"/>
                          <w:szCs w:val="32"/>
                        </w:rPr>
                      </w:pPr>
                      <w:r w:rsidRPr="00ED67A6">
                        <w:rPr>
                          <w:b/>
                          <w:sz w:val="32"/>
                          <w:szCs w:val="32"/>
                        </w:rPr>
                        <w:t>Presence of God</w:t>
                      </w:r>
                      <w:r w:rsidRPr="00ED67A6">
                        <w:rPr>
                          <w:b/>
                          <w:sz w:val="32"/>
                          <w:szCs w:val="32"/>
                        </w:rPr>
                        <w:tab/>
                      </w:r>
                      <w:r w:rsidRPr="00ED67A6">
                        <w:rPr>
                          <w:b/>
                          <w:sz w:val="32"/>
                          <w:szCs w:val="32"/>
                        </w:rPr>
                        <w:tab/>
                      </w:r>
                      <w:r w:rsidRPr="00ED67A6">
                        <w:rPr>
                          <w:b/>
                          <w:sz w:val="32"/>
                          <w:szCs w:val="32"/>
                        </w:rPr>
                        <w:tab/>
                      </w:r>
                      <w:r w:rsidRPr="00ED67A6">
                        <w:rPr>
                          <w:b/>
                          <w:sz w:val="32"/>
                          <w:szCs w:val="32"/>
                        </w:rPr>
                        <w:tab/>
                        <w:t>Mission</w:t>
                      </w:r>
                    </w:p>
                    <w:p w14:paraId="2540C9D1" w14:textId="77777777" w:rsidR="00ED67A6" w:rsidRPr="00ED67A6" w:rsidRDefault="008738BD" w:rsidP="008738BD">
                      <w:pPr>
                        <w:jc w:val="center"/>
                        <w:rPr>
                          <w:b/>
                          <w:sz w:val="32"/>
                          <w:szCs w:val="32"/>
                        </w:rPr>
                      </w:pPr>
                      <w:r>
                        <w:rPr>
                          <w:b/>
                          <w:sz w:val="32"/>
                          <w:szCs w:val="32"/>
                        </w:rPr>
                        <w:t xml:space="preserve"> </w:t>
                      </w:r>
                      <w:r w:rsidR="00ED67A6" w:rsidRPr="00ED67A6">
                        <w:rPr>
                          <w:b/>
                          <w:sz w:val="32"/>
                          <w:szCs w:val="32"/>
                        </w:rPr>
                        <w:t>Authentic Community</w:t>
                      </w:r>
                      <w:r w:rsidR="00ED67A6" w:rsidRPr="00ED67A6">
                        <w:rPr>
                          <w:b/>
                          <w:sz w:val="32"/>
                          <w:szCs w:val="32"/>
                        </w:rPr>
                        <w:tab/>
                      </w:r>
                      <w:r w:rsidR="00ED67A6" w:rsidRPr="00ED67A6">
                        <w:rPr>
                          <w:b/>
                          <w:sz w:val="32"/>
                          <w:szCs w:val="32"/>
                        </w:rPr>
                        <w:tab/>
                      </w:r>
                      <w:r w:rsidR="00ED67A6" w:rsidRPr="00ED67A6">
                        <w:rPr>
                          <w:b/>
                          <w:sz w:val="32"/>
                          <w:szCs w:val="32"/>
                        </w:rPr>
                        <w:tab/>
                        <w:t>Creativity</w:t>
                      </w:r>
                    </w:p>
                    <w:p w14:paraId="418B1D35" w14:textId="77777777" w:rsidR="00ED67A6" w:rsidRPr="00ED67A6" w:rsidRDefault="008738BD" w:rsidP="008738BD">
                      <w:pPr>
                        <w:jc w:val="center"/>
                        <w:rPr>
                          <w:b/>
                          <w:sz w:val="32"/>
                          <w:szCs w:val="32"/>
                        </w:rPr>
                      </w:pPr>
                      <w:r>
                        <w:rPr>
                          <w:b/>
                          <w:sz w:val="32"/>
                          <w:szCs w:val="32"/>
                        </w:rPr>
                        <w:t xml:space="preserve">   </w:t>
                      </w:r>
                      <w:r w:rsidR="00ED67A6" w:rsidRPr="00ED67A6">
                        <w:rPr>
                          <w:b/>
                          <w:sz w:val="32"/>
                          <w:szCs w:val="32"/>
                        </w:rPr>
                        <w:t>Truth</w:t>
                      </w:r>
                      <w:r w:rsidR="00ED67A6" w:rsidRPr="00ED67A6">
                        <w:rPr>
                          <w:b/>
                          <w:sz w:val="32"/>
                          <w:szCs w:val="32"/>
                        </w:rPr>
                        <w:tab/>
                      </w:r>
                      <w:r w:rsidR="00ED67A6" w:rsidRPr="00ED67A6">
                        <w:rPr>
                          <w:b/>
                          <w:sz w:val="32"/>
                          <w:szCs w:val="32"/>
                        </w:rPr>
                        <w:tab/>
                      </w:r>
                      <w:r w:rsidR="00ED67A6" w:rsidRPr="00ED67A6">
                        <w:rPr>
                          <w:b/>
                          <w:sz w:val="32"/>
                          <w:szCs w:val="32"/>
                        </w:rPr>
                        <w:tab/>
                      </w:r>
                      <w:r w:rsidR="00ED67A6" w:rsidRPr="00ED67A6">
                        <w:rPr>
                          <w:b/>
                          <w:sz w:val="32"/>
                          <w:szCs w:val="32"/>
                        </w:rPr>
                        <w:tab/>
                      </w:r>
                      <w:r w:rsidR="00ED67A6" w:rsidRPr="00ED67A6">
                        <w:rPr>
                          <w:b/>
                          <w:sz w:val="32"/>
                          <w:szCs w:val="32"/>
                        </w:rPr>
                        <w:tab/>
                        <w:t>Personal Growth</w:t>
                      </w:r>
                    </w:p>
                  </w:txbxContent>
                </v:textbox>
              </v:shape>
            </w:pict>
          </mc:Fallback>
        </mc:AlternateContent>
      </w:r>
      <w:r w:rsidR="00124EED">
        <w:rPr>
          <w:noProof/>
        </w:rPr>
        <mc:AlternateContent>
          <mc:Choice Requires="wps">
            <w:drawing>
              <wp:anchor distT="0" distB="0" distL="114300" distR="114300" simplePos="0" relativeHeight="251648000" behindDoc="0" locked="0" layoutInCell="1" allowOverlap="1" wp14:anchorId="50B31244" wp14:editId="00D0AAE0">
                <wp:simplePos x="0" y="0"/>
                <wp:positionH relativeFrom="column">
                  <wp:posOffset>219075</wp:posOffset>
                </wp:positionH>
                <wp:positionV relativeFrom="paragraph">
                  <wp:posOffset>161925</wp:posOffset>
                </wp:positionV>
                <wp:extent cx="4752975" cy="74009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4752975" cy="7400925"/>
                        </a:xfrm>
                        <a:prstGeom prst="rect">
                          <a:avLst/>
                        </a:prstGeom>
                        <a:noFill/>
                        <a:ln w="6350">
                          <a:solidFill>
                            <a:prstClr val="black"/>
                          </a:solidFill>
                        </a:ln>
                        <a:effectLst/>
                      </wps:spPr>
                      <wps:txbx>
                        <w:txbxContent>
                          <w:p w14:paraId="5790954D" w14:textId="77777777" w:rsidR="008738BD" w:rsidRDefault="008738BD" w:rsidP="008738BD">
                            <w:pPr>
                              <w:tabs>
                                <w:tab w:val="left" w:pos="17926"/>
                              </w:tabs>
                              <w:rPr>
                                <w:noProof/>
                              </w:rPr>
                            </w:pPr>
                          </w:p>
                          <w:p w14:paraId="60BC8A81" w14:textId="77777777" w:rsidR="008738BD" w:rsidRDefault="008738BD" w:rsidP="008738BD">
                            <w:pPr>
                              <w:tabs>
                                <w:tab w:val="left" w:pos="17926"/>
                              </w:tabs>
                              <w:rPr>
                                <w:noProof/>
                              </w:rPr>
                            </w:pPr>
                            <w:r>
                              <w:rPr>
                                <w:noProof/>
                              </w:rPr>
                              <w:t>Sermon</w:t>
                            </w:r>
                          </w:p>
                          <w:p w14:paraId="3C1A6768" w14:textId="77777777" w:rsidR="008738BD" w:rsidRDefault="008738BD" w:rsidP="008738BD">
                            <w:pPr>
                              <w:tabs>
                                <w:tab w:val="left" w:pos="17926"/>
                              </w:tabs>
                              <w:rPr>
                                <w:noProof/>
                              </w:rPr>
                            </w:pPr>
                          </w:p>
                          <w:p w14:paraId="5BFDD3E0" w14:textId="77777777" w:rsidR="00ED67A6" w:rsidRPr="00747092" w:rsidRDefault="00ED67A6" w:rsidP="00747092">
                            <w:pPr>
                              <w:tabs>
                                <w:tab w:val="left" w:pos="17926"/>
                              </w:tabs>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31244" id="Text Box 13" o:spid="_x0000_s1054" type="#_x0000_t202" style="position:absolute;margin-left:17.25pt;margin-top:12.75pt;width:374.25pt;height:58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" filled="f" strokeweight=".5pt">
                <v:textbox>
                  <w:txbxContent>
                    <w:p w14:paraId="5790954D" w14:textId="77777777" w:rsidR="008738BD" w:rsidRDefault="008738BD" w:rsidP="008738BD">
                      <w:pPr>
                        <w:tabs>
                          <w:tab w:val="left" w:pos="17926"/>
                        </w:tabs>
                        <w:rPr>
                          <w:noProof/>
                        </w:rPr>
                      </w:pPr>
                    </w:p>
                    <w:p w14:paraId="60BC8A81" w14:textId="77777777" w:rsidR="008738BD" w:rsidRDefault="008738BD" w:rsidP="008738BD">
                      <w:pPr>
                        <w:tabs>
                          <w:tab w:val="left" w:pos="17926"/>
                        </w:tabs>
                        <w:rPr>
                          <w:noProof/>
                        </w:rPr>
                      </w:pPr>
                      <w:r>
                        <w:rPr>
                          <w:noProof/>
                        </w:rPr>
                        <w:t>Sermon</w:t>
                      </w:r>
                    </w:p>
                    <w:p w14:paraId="3C1A6768" w14:textId="77777777" w:rsidR="008738BD" w:rsidRDefault="008738BD" w:rsidP="008738BD">
                      <w:pPr>
                        <w:tabs>
                          <w:tab w:val="left" w:pos="17926"/>
                        </w:tabs>
                        <w:rPr>
                          <w:noProof/>
                        </w:rPr>
                      </w:pPr>
                    </w:p>
                    <w:p w14:paraId="5BFDD3E0" w14:textId="77777777" w:rsidR="00ED67A6" w:rsidRPr="00747092" w:rsidRDefault="00ED67A6" w:rsidP="00747092">
                      <w:pPr>
                        <w:tabs>
                          <w:tab w:val="left" w:pos="17926"/>
                        </w:tabs>
                        <w:rPr>
                          <w:noProof/>
                        </w:rPr>
                      </w:pPr>
                    </w:p>
                  </w:txbxContent>
                </v:textbox>
              </v:shape>
            </w:pict>
          </mc:Fallback>
        </mc:AlternateContent>
      </w:r>
      <w:r w:rsidR="00124EED">
        <w:rPr>
          <w:noProof/>
        </w:rPr>
        <mc:AlternateContent>
          <mc:Choice Requires="wps">
            <w:drawing>
              <wp:anchor distT="0" distB="0" distL="114300" distR="114300" simplePos="0" relativeHeight="251650048" behindDoc="0" locked="0" layoutInCell="1" allowOverlap="1" wp14:anchorId="603803A1" wp14:editId="5FF0106D">
                <wp:simplePos x="0" y="0"/>
                <wp:positionH relativeFrom="column">
                  <wp:posOffset>200025</wp:posOffset>
                </wp:positionH>
                <wp:positionV relativeFrom="paragraph">
                  <wp:posOffset>6448425</wp:posOffset>
                </wp:positionV>
                <wp:extent cx="4749165" cy="1114425"/>
                <wp:effectExtent l="0" t="0" r="13335" b="28575"/>
                <wp:wrapNone/>
                <wp:docPr id="11" name="Text Box 11"/>
                <wp:cNvGraphicFramePr/>
                <a:graphic xmlns:a="http://schemas.openxmlformats.org/drawingml/2006/main">
                  <a:graphicData uri="http://schemas.microsoft.com/office/word/2010/wordprocessingShape">
                    <wps:wsp>
                      <wps:cNvSpPr txBox="1"/>
                      <wps:spPr>
                        <a:xfrm>
                          <a:off x="0" y="0"/>
                          <a:ext cx="474916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6C5C8D" w14:textId="77777777" w:rsidR="004B2E6E" w:rsidRDefault="00D3520C" w:rsidP="004B2E6E">
                            <w:pPr>
                              <w:jc w:val="center"/>
                              <w:rPr>
                                <w:b/>
                                <w:sz w:val="32"/>
                                <w:szCs w:val="32"/>
                              </w:rPr>
                            </w:pPr>
                            <w:r>
                              <w:rPr>
                                <w:b/>
                                <w:sz w:val="32"/>
                                <w:szCs w:val="32"/>
                              </w:rPr>
                              <w:t>Walking Worthy of the Calling</w:t>
                            </w:r>
                          </w:p>
                          <w:p w14:paraId="71278674" w14:textId="77777777" w:rsidR="00A97422" w:rsidRPr="006C5589" w:rsidRDefault="00D3520C" w:rsidP="004B2E6E">
                            <w:pPr>
                              <w:jc w:val="center"/>
                              <w:rPr>
                                <w:b/>
                                <w:sz w:val="32"/>
                                <w:szCs w:val="32"/>
                              </w:rPr>
                            </w:pPr>
                            <w:r>
                              <w:rPr>
                                <w:b/>
                                <w:sz w:val="32"/>
                                <w:szCs w:val="32"/>
                              </w:rPr>
                              <w:t>Ephesians 4:1-3</w:t>
                            </w:r>
                          </w:p>
                          <w:p w14:paraId="145E0C73" w14:textId="77777777" w:rsidR="007F1153" w:rsidRDefault="007F1153" w:rsidP="007F1153">
                            <w:pPr>
                              <w:jc w:val="center"/>
                              <w:rPr>
                                <w:rFonts w:ascii="Times New Roman" w:eastAsia="Times New Roman" w:hAnsi="Times New Roman"/>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3803A1" id="Text Box 11" o:spid="_x0000_s1055" type="#_x0000_t202" style="position:absolute;margin-left:15.75pt;margin-top:507.75pt;width:373.95pt;height:87.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" fillcolor="white [3201]" strokeweight=".5pt">
                <v:textbox>
                  <w:txbxContent>
                    <w:p w14:paraId="6D6C5C8D" w14:textId="77777777" w:rsidR="004B2E6E" w:rsidRDefault="00D3520C" w:rsidP="004B2E6E">
                      <w:pPr>
                        <w:jc w:val="center"/>
                        <w:rPr>
                          <w:b/>
                          <w:sz w:val="32"/>
                          <w:szCs w:val="32"/>
                        </w:rPr>
                      </w:pPr>
                      <w:r>
                        <w:rPr>
                          <w:b/>
                          <w:sz w:val="32"/>
                          <w:szCs w:val="32"/>
                        </w:rPr>
                        <w:t>Walking Worthy of the Calling</w:t>
                      </w:r>
                    </w:p>
                    <w:p w14:paraId="71278674" w14:textId="77777777" w:rsidR="00A97422" w:rsidRPr="006C5589" w:rsidRDefault="00D3520C" w:rsidP="004B2E6E">
                      <w:pPr>
                        <w:jc w:val="center"/>
                        <w:rPr>
                          <w:b/>
                          <w:sz w:val="32"/>
                          <w:szCs w:val="32"/>
                        </w:rPr>
                      </w:pPr>
                      <w:r>
                        <w:rPr>
                          <w:b/>
                          <w:sz w:val="32"/>
                          <w:szCs w:val="32"/>
                        </w:rPr>
                        <w:t>Ephesians 4:1-3</w:t>
                      </w:r>
                    </w:p>
                    <w:p w14:paraId="145E0C73" w14:textId="77777777" w:rsidR="007F1153" w:rsidRDefault="007F1153" w:rsidP="007F1153">
                      <w:pPr>
                        <w:jc w:val="center"/>
                        <w:rPr>
                          <w:rFonts w:ascii="Times New Roman" w:eastAsia="Times New Roman" w:hAnsi="Times New Roman"/>
                          <w:b/>
                          <w:bCs/>
                          <w:sz w:val="32"/>
                          <w:szCs w:val="32"/>
                        </w:rPr>
                      </w:pPr>
                    </w:p>
                  </w:txbxContent>
                </v:textbox>
              </v:shape>
            </w:pict>
          </mc:Fallback>
        </mc:AlternateContent>
      </w:r>
      <w:r w:rsidR="00AE00B1">
        <w:rPr>
          <w:noProof/>
        </w:rPr>
        <mc:AlternateContent>
          <mc:Choice Requires="wps">
            <w:drawing>
              <wp:anchor distT="0" distB="0" distL="114300" distR="114300" simplePos="0" relativeHeight="251652096" behindDoc="0" locked="0" layoutInCell="1" allowOverlap="1" wp14:anchorId="17B32235" wp14:editId="4E34015A">
                <wp:simplePos x="0" y="0"/>
                <wp:positionH relativeFrom="column">
                  <wp:posOffset>123826</wp:posOffset>
                </wp:positionH>
                <wp:positionV relativeFrom="paragraph">
                  <wp:posOffset>161925</wp:posOffset>
                </wp:positionV>
                <wp:extent cx="4917440" cy="7400925"/>
                <wp:effectExtent l="0" t="0" r="0" b="952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440" cy="740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DB786" w14:textId="77777777" w:rsidR="00584DC6" w:rsidRPr="00584DC6" w:rsidRDefault="00ED67A6" w:rsidP="00F85BA4">
                            <w:pPr>
                              <w:rPr>
                                <w:rFonts w:ascii="Verdana" w:hAnsi="Verdana"/>
                                <w:sz w:val="36"/>
                                <w:szCs w:val="36"/>
                              </w:rPr>
                            </w:pPr>
                            <w:r>
                              <w:rPr>
                                <w:rFonts w:ascii="Verdana" w:hAnsi="Verdana"/>
                                <w:noProof/>
                                <w:sz w:val="36"/>
                                <w:szCs w:val="36"/>
                              </w:rPr>
                              <w:drawing>
                                <wp:inline distT="0" distB="0" distL="0" distR="0" wp14:anchorId="14E53E3D" wp14:editId="39916D85">
                                  <wp:extent cx="4753610" cy="8971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3610" cy="897143"/>
                                          </a:xfrm>
                                          <a:prstGeom prst="rect">
                                            <a:avLst/>
                                          </a:prstGeom>
                                          <a:noFill/>
                                          <a:ln>
                                            <a:noFill/>
                                          </a:ln>
                                        </pic:spPr>
                                      </pic:pic>
                                    </a:graphicData>
                                  </a:graphic>
                                </wp:inline>
                              </w:drawing>
                            </w:r>
                          </w:p>
                          <w:p w14:paraId="14166CD2" w14:textId="77777777" w:rsidR="009C253A" w:rsidRDefault="009C25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32235" id="_x0000_s1056" type="#_x0000_t202" style="position:absolute;margin-left:9.75pt;margin-top:12.75pt;width:387.2pt;height:58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NIuA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" filled="f" stroked="f">
                <v:textbox>
                  <w:txbxContent>
                    <w:p w14:paraId="491DB786" w14:textId="77777777" w:rsidR="00584DC6" w:rsidRPr="00584DC6" w:rsidRDefault="00ED67A6" w:rsidP="00F85BA4">
                      <w:pPr>
                        <w:rPr>
                          <w:rFonts w:ascii="Verdana" w:hAnsi="Verdana"/>
                          <w:sz w:val="36"/>
                          <w:szCs w:val="36"/>
                        </w:rPr>
                      </w:pPr>
                      <w:r>
                        <w:rPr>
                          <w:rFonts w:ascii="Verdana" w:hAnsi="Verdana"/>
                          <w:noProof/>
                          <w:sz w:val="36"/>
                          <w:szCs w:val="36"/>
                        </w:rPr>
                        <w:drawing>
                          <wp:inline distT="0" distB="0" distL="0" distR="0" wp14:anchorId="14E53E3D" wp14:editId="39916D85">
                            <wp:extent cx="4753610" cy="8971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3610" cy="897143"/>
                                    </a:xfrm>
                                    <a:prstGeom prst="rect">
                                      <a:avLst/>
                                    </a:prstGeom>
                                    <a:noFill/>
                                    <a:ln>
                                      <a:noFill/>
                                    </a:ln>
                                  </pic:spPr>
                                </pic:pic>
                              </a:graphicData>
                            </a:graphic>
                          </wp:inline>
                        </w:drawing>
                      </w:r>
                    </w:p>
                    <w:p w14:paraId="14166CD2" w14:textId="77777777" w:rsidR="009C253A" w:rsidRDefault="009C253A"/>
                  </w:txbxContent>
                </v:textbox>
              </v:shape>
            </w:pict>
          </mc:Fallback>
        </mc:AlternateContent>
      </w:r>
      <w:r w:rsidR="007B6CD8">
        <w:br w:type="page"/>
      </w:r>
    </w:p>
    <w:p w14:paraId="5E42BBB3" w14:textId="77777777" w:rsidR="003835AD" w:rsidRDefault="003216A3" w:rsidP="00B4669E">
      <w:pPr>
        <w:tabs>
          <w:tab w:val="left" w:pos="17926"/>
        </w:tabs>
      </w:pPr>
      <w:r>
        <w:rPr>
          <w:noProof/>
        </w:rPr>
        <w:lastRenderedPageBreak/>
        <mc:AlternateContent>
          <mc:Choice Requires="wps">
            <w:drawing>
              <wp:anchor distT="0" distB="0" distL="114300" distR="114300" simplePos="0" relativeHeight="251679744" behindDoc="0" locked="0" layoutInCell="1" allowOverlap="1" wp14:anchorId="3C24B914" wp14:editId="67DD16DF">
                <wp:simplePos x="0" y="0"/>
                <wp:positionH relativeFrom="column">
                  <wp:posOffset>3013363</wp:posOffset>
                </wp:positionH>
                <wp:positionV relativeFrom="paragraph">
                  <wp:posOffset>-124691</wp:posOffset>
                </wp:positionV>
                <wp:extent cx="4738601" cy="7861589"/>
                <wp:effectExtent l="0" t="0" r="5080" b="635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601" cy="7861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9CA7C" w14:textId="77777777" w:rsidR="00584DC6" w:rsidRDefault="00584DC6" w:rsidP="00A9362B">
                            <w:pPr>
                              <w:rPr>
                                <w:rFonts w:ascii="Verdana" w:hAnsi="Verdana"/>
                                <w:sz w:val="40"/>
                                <w:szCs w:val="40"/>
                              </w:rPr>
                            </w:pPr>
                          </w:p>
                          <w:p w14:paraId="02C9FC20" w14:textId="77777777" w:rsidR="00584DC6" w:rsidRDefault="00B82734" w:rsidP="00B82734">
                            <w:pPr>
                              <w:jc w:val="center"/>
                              <w:rPr>
                                <w:rFonts w:ascii="Verdana" w:hAnsi="Verdana"/>
                                <w:sz w:val="40"/>
                                <w:szCs w:val="40"/>
                              </w:rPr>
                            </w:pPr>
                            <w:r>
                              <w:rPr>
                                <w:rFonts w:ascii="Verdana" w:hAnsi="Verdana"/>
                                <w:noProof/>
                                <w:sz w:val="40"/>
                                <w:szCs w:val="40"/>
                              </w:rPr>
                              <w:drawing>
                                <wp:inline distT="0" distB="0" distL="0" distR="0" wp14:anchorId="1B236C79" wp14:editId="390519AD">
                                  <wp:extent cx="1148904" cy="11489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ah and Le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8904" cy="1148904"/>
                                          </a:xfrm>
                                          <a:prstGeom prst="rect">
                                            <a:avLst/>
                                          </a:prstGeom>
                                        </pic:spPr>
                                      </pic:pic>
                                    </a:graphicData>
                                  </a:graphic>
                                </wp:inline>
                              </w:drawing>
                            </w:r>
                          </w:p>
                          <w:p w14:paraId="19D9FB85" w14:textId="77777777" w:rsidR="00B82734" w:rsidRPr="00C40057" w:rsidRDefault="00B82734" w:rsidP="00B82734">
                            <w:pPr>
                              <w:widowControl w:val="0"/>
                              <w:spacing w:after="100"/>
                              <w:jc w:val="center"/>
                              <w:rPr>
                                <w:rFonts w:ascii="Arial" w:eastAsia="Times New Roman" w:hAnsi="Arial" w:cs="Arial"/>
                                <w:color w:val="000000"/>
                                <w:kern w:val="28"/>
                                <w14:cntxtAlts/>
                              </w:rPr>
                            </w:pPr>
                            <w:r w:rsidRPr="00C40057">
                              <w:rPr>
                                <w:rFonts w:ascii="Arial" w:eastAsia="Times New Roman" w:hAnsi="Arial" w:cs="Arial"/>
                                <w:color w:val="000000"/>
                                <w:kern w:val="28"/>
                                <w14:cntxtAlts/>
                              </w:rPr>
                              <w:t>Isaiah &amp; Leta Johnson</w:t>
                            </w:r>
                          </w:p>
                          <w:p w14:paraId="5A92D105" w14:textId="77777777" w:rsidR="00B82734" w:rsidRPr="00C40057" w:rsidRDefault="00B82734" w:rsidP="00B82734">
                            <w:pPr>
                              <w:widowControl w:val="0"/>
                              <w:spacing w:after="100"/>
                              <w:jc w:val="center"/>
                              <w:rPr>
                                <w:rFonts w:ascii="Garamond" w:eastAsia="Times New Roman" w:hAnsi="Garamond"/>
                                <w:color w:val="000000"/>
                                <w:kern w:val="28"/>
                                <w14:cntxtAlts/>
                              </w:rPr>
                            </w:pPr>
                            <w:r w:rsidRPr="00C40057">
                              <w:rPr>
                                <w:rFonts w:ascii="Arial" w:eastAsia="Times New Roman" w:hAnsi="Arial" w:cs="Arial"/>
                                <w:color w:val="000000"/>
                                <w:kern w:val="28"/>
                                <w14:cntxtAlts/>
                              </w:rPr>
                              <w:t>Lead Pastors</w:t>
                            </w:r>
                          </w:p>
                          <w:p w14:paraId="31D0D49C" w14:textId="4D2FB1C3" w:rsidR="00AF3E39" w:rsidRPr="00C40057" w:rsidRDefault="00267F92" w:rsidP="00B82734">
                            <w:pPr>
                              <w:widowControl w:val="0"/>
                              <w:spacing w:after="100"/>
                              <w:jc w:val="center"/>
                              <w:rPr>
                                <w:rFonts w:ascii="Arial" w:hAnsi="Arial" w:cs="Arial"/>
                                <w:color w:val="000000"/>
                              </w:rPr>
                            </w:pPr>
                            <w:r w:rsidRPr="00C40057">
                              <w:rPr>
                                <w:rFonts w:ascii="Arial" w:hAnsi="Arial" w:cs="Arial"/>
                                <w:color w:val="000000"/>
                              </w:rPr>
                              <w:t>Tom Boon</w:t>
                            </w:r>
                            <w:r w:rsidRPr="00C40057">
                              <w:rPr>
                                <w:rFonts w:ascii="Arial" w:hAnsi="Arial" w:cs="Arial"/>
                                <w:color w:val="000000"/>
                              </w:rPr>
                              <w:br/>
                              <w:t>Worship Leader</w:t>
                            </w:r>
                            <w:r w:rsidRPr="00C40057">
                              <w:rPr>
                                <w:rFonts w:ascii="Arial" w:hAnsi="Arial" w:cs="Arial"/>
                                <w:color w:val="000000"/>
                              </w:rPr>
                              <w:br/>
                            </w:r>
                            <w:r w:rsidRPr="00C40057">
                              <w:rPr>
                                <w:rFonts w:ascii="Arial" w:hAnsi="Arial" w:cs="Arial"/>
                                <w:color w:val="000000"/>
                              </w:rPr>
                              <w:br/>
                              <w:t>Nate Robinson</w:t>
                            </w:r>
                            <w:r w:rsidRPr="00C40057">
                              <w:rPr>
                                <w:rFonts w:ascii="Arial" w:hAnsi="Arial" w:cs="Arial"/>
                                <w:color w:val="000000"/>
                              </w:rPr>
                              <w:br/>
                              <w:t>Youth Pastor and Outreach</w:t>
                            </w:r>
                            <w:r w:rsidRPr="00C40057">
                              <w:rPr>
                                <w:rFonts w:ascii="Arial" w:hAnsi="Arial" w:cs="Arial"/>
                                <w:color w:val="000000"/>
                              </w:rPr>
                              <w:br/>
                            </w:r>
                            <w:r w:rsidRPr="00C40057">
                              <w:rPr>
                                <w:rFonts w:ascii="Arial" w:hAnsi="Arial" w:cs="Arial"/>
                                <w:color w:val="000000"/>
                              </w:rPr>
                              <w:br/>
                              <w:t>Carolyn Tolliver</w:t>
                            </w:r>
                            <w:r w:rsidRPr="00C40057">
                              <w:rPr>
                                <w:rFonts w:ascii="Arial" w:hAnsi="Arial" w:cs="Arial"/>
                                <w:color w:val="000000"/>
                              </w:rPr>
                              <w:br/>
                              <w:t>Assistant to the Pastor</w:t>
                            </w:r>
                            <w:r w:rsidRPr="00C40057">
                              <w:rPr>
                                <w:rFonts w:ascii="Arial" w:hAnsi="Arial" w:cs="Arial"/>
                                <w:color w:val="000000"/>
                              </w:rPr>
                              <w:br/>
                            </w:r>
                            <w:r w:rsidRPr="00C40057">
                              <w:rPr>
                                <w:rFonts w:ascii="Arial" w:hAnsi="Arial" w:cs="Arial"/>
                                <w:color w:val="000000"/>
                              </w:rPr>
                              <w:br/>
                              <w:t>Paul and Media Davis</w:t>
                            </w:r>
                            <w:r w:rsidRPr="00C40057">
                              <w:rPr>
                                <w:rFonts w:ascii="Arial" w:hAnsi="Arial" w:cs="Arial"/>
                                <w:color w:val="000000"/>
                              </w:rPr>
                              <w:br/>
                              <w:t>Intercessory Prayer Leaders and Deeper Learning Class</w:t>
                            </w:r>
                            <w:r w:rsidRPr="00C40057">
                              <w:rPr>
                                <w:rFonts w:ascii="Arial" w:hAnsi="Arial" w:cs="Arial"/>
                                <w:color w:val="000000"/>
                              </w:rPr>
                              <w:br/>
                            </w:r>
                            <w:r w:rsidRPr="00C40057">
                              <w:rPr>
                                <w:rFonts w:ascii="Arial" w:hAnsi="Arial" w:cs="Arial"/>
                                <w:color w:val="000000"/>
                              </w:rPr>
                              <w:br/>
                              <w:t>Christine Robinson</w:t>
                            </w:r>
                            <w:r w:rsidRPr="00C40057">
                              <w:rPr>
                                <w:rFonts w:ascii="Arial" w:hAnsi="Arial" w:cs="Arial"/>
                                <w:color w:val="000000"/>
                              </w:rPr>
                              <w:br/>
                              <w:t>Children's Church Leader</w:t>
                            </w:r>
                            <w:r w:rsidRPr="00C40057">
                              <w:rPr>
                                <w:rFonts w:ascii="Arial" w:hAnsi="Arial" w:cs="Arial"/>
                                <w:color w:val="000000"/>
                              </w:rPr>
                              <w:br/>
                            </w:r>
                            <w:r w:rsidRPr="00C40057">
                              <w:rPr>
                                <w:rFonts w:ascii="Arial" w:hAnsi="Arial" w:cs="Arial"/>
                                <w:color w:val="000000"/>
                              </w:rPr>
                              <w:br/>
                              <w:t>Grace Vasquez</w:t>
                            </w:r>
                            <w:r w:rsidRPr="00C40057">
                              <w:rPr>
                                <w:rFonts w:ascii="Arial" w:hAnsi="Arial" w:cs="Arial"/>
                                <w:color w:val="000000"/>
                              </w:rPr>
                              <w:br/>
                              <w:t>Nursery Leader</w:t>
                            </w:r>
                            <w:r w:rsidRPr="00C40057">
                              <w:rPr>
                                <w:rFonts w:ascii="Arial" w:hAnsi="Arial" w:cs="Arial"/>
                                <w:color w:val="000000"/>
                              </w:rPr>
                              <w:br/>
                            </w:r>
                            <w:r w:rsidRPr="00C40057">
                              <w:rPr>
                                <w:rFonts w:ascii="Arial" w:hAnsi="Arial" w:cs="Arial"/>
                                <w:color w:val="000000"/>
                              </w:rPr>
                              <w:br/>
                            </w:r>
                            <w:r w:rsidR="00AF3E39" w:rsidRPr="00C40057">
                              <w:rPr>
                                <w:rFonts w:ascii="Arial" w:hAnsi="Arial" w:cs="Arial"/>
                                <w:color w:val="000000"/>
                              </w:rPr>
                              <w:t>Charlie Mugler</w:t>
                            </w:r>
                          </w:p>
                          <w:p w14:paraId="337925C9" w14:textId="77777777" w:rsidR="00AF3E39" w:rsidRPr="00C40057" w:rsidRDefault="00AF3E39" w:rsidP="00B82734">
                            <w:pPr>
                              <w:widowControl w:val="0"/>
                              <w:spacing w:after="100"/>
                              <w:jc w:val="center"/>
                              <w:rPr>
                                <w:rFonts w:ascii="Arial" w:hAnsi="Arial" w:cs="Arial"/>
                                <w:color w:val="000000"/>
                              </w:rPr>
                            </w:pPr>
                            <w:r w:rsidRPr="00C40057">
                              <w:rPr>
                                <w:rFonts w:ascii="Arial" w:hAnsi="Arial" w:cs="Arial"/>
                                <w:color w:val="000000"/>
                              </w:rPr>
                              <w:t xml:space="preserve">Media- General Maintenance </w:t>
                            </w:r>
                          </w:p>
                          <w:p w14:paraId="49AB63F0" w14:textId="77777777" w:rsidR="003216A3" w:rsidRPr="003216A3" w:rsidRDefault="003216A3" w:rsidP="00B82734">
                            <w:pPr>
                              <w:widowControl w:val="0"/>
                              <w:spacing w:after="100"/>
                              <w:jc w:val="center"/>
                              <w:rPr>
                                <w:rFonts w:ascii="Garamond" w:eastAsia="Times New Roman" w:hAnsi="Garamond"/>
                                <w:color w:val="002060"/>
                                <w:kern w:val="28"/>
                                <w:sz w:val="32"/>
                                <w:szCs w:val="32"/>
                                <w:u w:val="single"/>
                                <w14:cntxtAlts/>
                              </w:rPr>
                            </w:pPr>
                            <w:r w:rsidRPr="003216A3">
                              <w:rPr>
                                <w:rFonts w:ascii="Garamond" w:eastAsia="Times New Roman" w:hAnsi="Garamond"/>
                                <w:color w:val="002060"/>
                                <w:kern w:val="28"/>
                                <w:sz w:val="32"/>
                                <w:szCs w:val="32"/>
                                <w:u w:val="single"/>
                                <w14:cntxtAlts/>
                              </w:rPr>
                              <w:t>https://www.facebook.com/CrossPointe-Community-Church-135937796432205/?fref=ts</w:t>
                            </w:r>
                          </w:p>
                          <w:p w14:paraId="4F25D8CF" w14:textId="77777777" w:rsidR="00B82734" w:rsidRPr="00B82734" w:rsidRDefault="00B82734" w:rsidP="00B82734">
                            <w:pPr>
                              <w:widowControl w:val="0"/>
                              <w:spacing w:after="100"/>
                              <w:jc w:val="center"/>
                              <w:rPr>
                                <w:rFonts w:ascii="Garamond" w:eastAsia="Times New Roman" w:hAnsi="Garamond"/>
                                <w:color w:val="000000"/>
                                <w:kern w:val="28"/>
                                <w:sz w:val="32"/>
                                <w:szCs w:val="32"/>
                                <w14:cntxtAlts/>
                              </w:rPr>
                            </w:pPr>
                            <w:r>
                              <w:rPr>
                                <w:rFonts w:ascii="Garamond" w:eastAsia="Times New Roman" w:hAnsi="Garamond"/>
                                <w:noProof/>
                                <w:color w:val="000000"/>
                                <w:kern w:val="28"/>
                                <w:sz w:val="32"/>
                                <w:szCs w:val="32"/>
                              </w:rPr>
                              <w:drawing>
                                <wp:inline distT="0" distB="0" distL="0" distR="0" wp14:anchorId="13B6D2C6" wp14:editId="67C0AFFF">
                                  <wp:extent cx="836210" cy="83621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6210" cy="836210"/>
                                          </a:xfrm>
                                          <a:prstGeom prst="rect">
                                            <a:avLst/>
                                          </a:prstGeom>
                                        </pic:spPr>
                                      </pic:pic>
                                    </a:graphicData>
                                  </a:graphic>
                                </wp:inline>
                              </w:drawing>
                            </w:r>
                          </w:p>
                          <w:p w14:paraId="79FB693E" w14:textId="77777777" w:rsidR="00B82734" w:rsidRPr="00B82734" w:rsidRDefault="00B82734" w:rsidP="00B82734">
                            <w:pPr>
                              <w:widowControl w:val="0"/>
                              <w:spacing w:after="100"/>
                              <w:rPr>
                                <w:rFonts w:ascii="Garamond" w:eastAsia="Times New Roman" w:hAnsi="Garamond"/>
                                <w:color w:val="000000"/>
                                <w:kern w:val="28"/>
                                <w:sz w:val="20"/>
                                <w:szCs w:val="20"/>
                                <w14:cntxtAlts/>
                              </w:rPr>
                            </w:pPr>
                            <w:r w:rsidRPr="00B82734">
                              <w:rPr>
                                <w:rFonts w:ascii="Garamond" w:eastAsia="Times New Roman" w:hAnsi="Garamond"/>
                                <w:color w:val="000000"/>
                                <w:kern w:val="28"/>
                                <w:sz w:val="20"/>
                                <w:szCs w:val="20"/>
                                <w14:cntxtAlts/>
                              </w:rPr>
                              <w:t> </w:t>
                            </w:r>
                          </w:p>
                          <w:p w14:paraId="3D016CE1" w14:textId="77777777" w:rsidR="00584DC6" w:rsidRDefault="00584DC6" w:rsidP="00A9362B">
                            <w:pPr>
                              <w:rPr>
                                <w:rFonts w:ascii="Verdana" w:hAnsi="Verdana"/>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4B914" id="Text Box 20" o:spid="_x0000_s1057" type="#_x0000_t202" style="position:absolute;margin-left:237.25pt;margin-top:-9.8pt;width:373.1pt;height:6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" stroked="f">
                <v:textbox>
                  <w:txbxContent>
                    <w:p w14:paraId="6EA9CA7C" w14:textId="77777777" w:rsidR="00584DC6" w:rsidRDefault="00584DC6" w:rsidP="00A9362B">
                      <w:pPr>
                        <w:rPr>
                          <w:rFonts w:ascii="Verdana" w:hAnsi="Verdana"/>
                          <w:sz w:val="40"/>
                          <w:szCs w:val="40"/>
                        </w:rPr>
                      </w:pPr>
                    </w:p>
                    <w:p w14:paraId="02C9FC20" w14:textId="77777777" w:rsidR="00584DC6" w:rsidRDefault="00B82734" w:rsidP="00B82734">
                      <w:pPr>
                        <w:jc w:val="center"/>
                        <w:rPr>
                          <w:rFonts w:ascii="Verdana" w:hAnsi="Verdana"/>
                          <w:sz w:val="40"/>
                          <w:szCs w:val="40"/>
                        </w:rPr>
                      </w:pPr>
                      <w:r>
                        <w:rPr>
                          <w:rFonts w:ascii="Verdana" w:hAnsi="Verdana"/>
                          <w:noProof/>
                          <w:sz w:val="40"/>
                          <w:szCs w:val="40"/>
                        </w:rPr>
                        <w:drawing>
                          <wp:inline distT="0" distB="0" distL="0" distR="0" wp14:anchorId="1B236C79" wp14:editId="390519AD">
                            <wp:extent cx="1148904" cy="11489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ah and Le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8904" cy="1148904"/>
                                    </a:xfrm>
                                    <a:prstGeom prst="rect">
                                      <a:avLst/>
                                    </a:prstGeom>
                                  </pic:spPr>
                                </pic:pic>
                              </a:graphicData>
                            </a:graphic>
                          </wp:inline>
                        </w:drawing>
                      </w:r>
                    </w:p>
                    <w:p w14:paraId="19D9FB85" w14:textId="77777777" w:rsidR="00B82734" w:rsidRPr="00C40057" w:rsidRDefault="00B82734" w:rsidP="00B82734">
                      <w:pPr>
                        <w:widowControl w:val="0"/>
                        <w:spacing w:after="100"/>
                        <w:jc w:val="center"/>
                        <w:rPr>
                          <w:rFonts w:ascii="Arial" w:eastAsia="Times New Roman" w:hAnsi="Arial" w:cs="Arial"/>
                          <w:color w:val="000000"/>
                          <w:kern w:val="28"/>
                          <w14:cntxtAlts/>
                        </w:rPr>
                      </w:pPr>
                      <w:r w:rsidRPr="00C40057">
                        <w:rPr>
                          <w:rFonts w:ascii="Arial" w:eastAsia="Times New Roman" w:hAnsi="Arial" w:cs="Arial"/>
                          <w:color w:val="000000"/>
                          <w:kern w:val="28"/>
                          <w14:cntxtAlts/>
                        </w:rPr>
                        <w:t>Isaiah &amp; Leta Johnson</w:t>
                      </w:r>
                    </w:p>
                    <w:p w14:paraId="5A92D105" w14:textId="77777777" w:rsidR="00B82734" w:rsidRPr="00C40057" w:rsidRDefault="00B82734" w:rsidP="00B82734">
                      <w:pPr>
                        <w:widowControl w:val="0"/>
                        <w:spacing w:after="100"/>
                        <w:jc w:val="center"/>
                        <w:rPr>
                          <w:rFonts w:ascii="Garamond" w:eastAsia="Times New Roman" w:hAnsi="Garamond"/>
                          <w:color w:val="000000"/>
                          <w:kern w:val="28"/>
                          <w14:cntxtAlts/>
                        </w:rPr>
                      </w:pPr>
                      <w:r w:rsidRPr="00C40057">
                        <w:rPr>
                          <w:rFonts w:ascii="Arial" w:eastAsia="Times New Roman" w:hAnsi="Arial" w:cs="Arial"/>
                          <w:color w:val="000000"/>
                          <w:kern w:val="28"/>
                          <w14:cntxtAlts/>
                        </w:rPr>
                        <w:t>Lead Pastors</w:t>
                      </w:r>
                    </w:p>
                    <w:p w14:paraId="31D0D49C" w14:textId="4D2FB1C3" w:rsidR="00AF3E39" w:rsidRPr="00C40057" w:rsidRDefault="00267F92" w:rsidP="00B82734">
                      <w:pPr>
                        <w:widowControl w:val="0"/>
                        <w:spacing w:after="100"/>
                        <w:jc w:val="center"/>
                        <w:rPr>
                          <w:rFonts w:ascii="Arial" w:hAnsi="Arial" w:cs="Arial"/>
                          <w:color w:val="000000"/>
                        </w:rPr>
                      </w:pPr>
                      <w:r w:rsidRPr="00C40057">
                        <w:rPr>
                          <w:rFonts w:ascii="Arial" w:hAnsi="Arial" w:cs="Arial"/>
                          <w:color w:val="000000"/>
                        </w:rPr>
                        <w:t>Tom Boon</w:t>
                      </w:r>
                      <w:r w:rsidRPr="00C40057">
                        <w:rPr>
                          <w:rFonts w:ascii="Arial" w:hAnsi="Arial" w:cs="Arial"/>
                          <w:color w:val="000000"/>
                        </w:rPr>
                        <w:br/>
                        <w:t>Worship Leader</w:t>
                      </w:r>
                      <w:r w:rsidRPr="00C40057">
                        <w:rPr>
                          <w:rFonts w:ascii="Arial" w:hAnsi="Arial" w:cs="Arial"/>
                          <w:color w:val="000000"/>
                        </w:rPr>
                        <w:br/>
                      </w:r>
                      <w:r w:rsidRPr="00C40057">
                        <w:rPr>
                          <w:rFonts w:ascii="Arial" w:hAnsi="Arial" w:cs="Arial"/>
                          <w:color w:val="000000"/>
                        </w:rPr>
                        <w:br/>
                        <w:t>Nate Robinson</w:t>
                      </w:r>
                      <w:r w:rsidRPr="00C40057">
                        <w:rPr>
                          <w:rFonts w:ascii="Arial" w:hAnsi="Arial" w:cs="Arial"/>
                          <w:color w:val="000000"/>
                        </w:rPr>
                        <w:br/>
                        <w:t>Youth Pastor and Outreach</w:t>
                      </w:r>
                      <w:r w:rsidRPr="00C40057">
                        <w:rPr>
                          <w:rFonts w:ascii="Arial" w:hAnsi="Arial" w:cs="Arial"/>
                          <w:color w:val="000000"/>
                        </w:rPr>
                        <w:br/>
                      </w:r>
                      <w:r w:rsidRPr="00C40057">
                        <w:rPr>
                          <w:rFonts w:ascii="Arial" w:hAnsi="Arial" w:cs="Arial"/>
                          <w:color w:val="000000"/>
                        </w:rPr>
                        <w:br/>
                        <w:t>Carolyn Tolliver</w:t>
                      </w:r>
                      <w:r w:rsidRPr="00C40057">
                        <w:rPr>
                          <w:rFonts w:ascii="Arial" w:hAnsi="Arial" w:cs="Arial"/>
                          <w:color w:val="000000"/>
                        </w:rPr>
                        <w:br/>
                        <w:t>Assistant to the Pastor</w:t>
                      </w:r>
                      <w:r w:rsidRPr="00C40057">
                        <w:rPr>
                          <w:rFonts w:ascii="Arial" w:hAnsi="Arial" w:cs="Arial"/>
                          <w:color w:val="000000"/>
                        </w:rPr>
                        <w:br/>
                      </w:r>
                      <w:r w:rsidRPr="00C40057">
                        <w:rPr>
                          <w:rFonts w:ascii="Arial" w:hAnsi="Arial" w:cs="Arial"/>
                          <w:color w:val="000000"/>
                        </w:rPr>
                        <w:br/>
                        <w:t>Paul and Media Davis</w:t>
                      </w:r>
                      <w:r w:rsidRPr="00C40057">
                        <w:rPr>
                          <w:rFonts w:ascii="Arial" w:hAnsi="Arial" w:cs="Arial"/>
                          <w:color w:val="000000"/>
                        </w:rPr>
                        <w:br/>
                        <w:t>Intercessory Prayer Leaders and Deeper Learning Class</w:t>
                      </w:r>
                      <w:r w:rsidRPr="00C40057">
                        <w:rPr>
                          <w:rFonts w:ascii="Arial" w:hAnsi="Arial" w:cs="Arial"/>
                          <w:color w:val="000000"/>
                        </w:rPr>
                        <w:br/>
                      </w:r>
                      <w:r w:rsidRPr="00C40057">
                        <w:rPr>
                          <w:rFonts w:ascii="Arial" w:hAnsi="Arial" w:cs="Arial"/>
                          <w:color w:val="000000"/>
                        </w:rPr>
                        <w:br/>
                        <w:t>Christine Robinson</w:t>
                      </w:r>
                      <w:r w:rsidRPr="00C40057">
                        <w:rPr>
                          <w:rFonts w:ascii="Arial" w:hAnsi="Arial" w:cs="Arial"/>
                          <w:color w:val="000000"/>
                        </w:rPr>
                        <w:br/>
                        <w:t>Children's Church Leader</w:t>
                      </w:r>
                      <w:r w:rsidRPr="00C40057">
                        <w:rPr>
                          <w:rFonts w:ascii="Arial" w:hAnsi="Arial" w:cs="Arial"/>
                          <w:color w:val="000000"/>
                        </w:rPr>
                        <w:br/>
                      </w:r>
                      <w:r w:rsidRPr="00C40057">
                        <w:rPr>
                          <w:rFonts w:ascii="Arial" w:hAnsi="Arial" w:cs="Arial"/>
                          <w:color w:val="000000"/>
                        </w:rPr>
                        <w:br/>
                        <w:t>Grace Vasquez</w:t>
                      </w:r>
                      <w:r w:rsidRPr="00C40057">
                        <w:rPr>
                          <w:rFonts w:ascii="Arial" w:hAnsi="Arial" w:cs="Arial"/>
                          <w:color w:val="000000"/>
                        </w:rPr>
                        <w:br/>
                        <w:t>Nursery Leader</w:t>
                      </w:r>
                      <w:r w:rsidRPr="00C40057">
                        <w:rPr>
                          <w:rFonts w:ascii="Arial" w:hAnsi="Arial" w:cs="Arial"/>
                          <w:color w:val="000000"/>
                        </w:rPr>
                        <w:br/>
                      </w:r>
                      <w:r w:rsidRPr="00C40057">
                        <w:rPr>
                          <w:rFonts w:ascii="Arial" w:hAnsi="Arial" w:cs="Arial"/>
                          <w:color w:val="000000"/>
                        </w:rPr>
                        <w:br/>
                      </w:r>
                      <w:r w:rsidR="00AF3E39" w:rsidRPr="00C40057">
                        <w:rPr>
                          <w:rFonts w:ascii="Arial" w:hAnsi="Arial" w:cs="Arial"/>
                          <w:color w:val="000000"/>
                        </w:rPr>
                        <w:t>Charlie Mugler</w:t>
                      </w:r>
                    </w:p>
                    <w:p w14:paraId="337925C9" w14:textId="77777777" w:rsidR="00AF3E39" w:rsidRPr="00C40057" w:rsidRDefault="00AF3E39" w:rsidP="00B82734">
                      <w:pPr>
                        <w:widowControl w:val="0"/>
                        <w:spacing w:after="100"/>
                        <w:jc w:val="center"/>
                        <w:rPr>
                          <w:rFonts w:ascii="Arial" w:hAnsi="Arial" w:cs="Arial"/>
                          <w:color w:val="000000"/>
                        </w:rPr>
                      </w:pPr>
                      <w:r w:rsidRPr="00C40057">
                        <w:rPr>
                          <w:rFonts w:ascii="Arial" w:hAnsi="Arial" w:cs="Arial"/>
                          <w:color w:val="000000"/>
                        </w:rPr>
                        <w:t xml:space="preserve">Media- General Maintenance </w:t>
                      </w:r>
                    </w:p>
                    <w:p w14:paraId="49AB63F0" w14:textId="77777777" w:rsidR="003216A3" w:rsidRPr="003216A3" w:rsidRDefault="003216A3" w:rsidP="00B82734">
                      <w:pPr>
                        <w:widowControl w:val="0"/>
                        <w:spacing w:after="100"/>
                        <w:jc w:val="center"/>
                        <w:rPr>
                          <w:rFonts w:ascii="Garamond" w:eastAsia="Times New Roman" w:hAnsi="Garamond"/>
                          <w:color w:val="002060"/>
                          <w:kern w:val="28"/>
                          <w:sz w:val="32"/>
                          <w:szCs w:val="32"/>
                          <w:u w:val="single"/>
                          <w14:cntxtAlts/>
                        </w:rPr>
                      </w:pPr>
                      <w:r w:rsidRPr="003216A3">
                        <w:rPr>
                          <w:rFonts w:ascii="Garamond" w:eastAsia="Times New Roman" w:hAnsi="Garamond"/>
                          <w:color w:val="002060"/>
                          <w:kern w:val="28"/>
                          <w:sz w:val="32"/>
                          <w:szCs w:val="32"/>
                          <w:u w:val="single"/>
                          <w14:cntxtAlts/>
                        </w:rPr>
                        <w:t>https://www.facebook.com/CrossPointe-Community-Church-135937796432205/?fref=ts</w:t>
                      </w:r>
                    </w:p>
                    <w:p w14:paraId="4F25D8CF" w14:textId="77777777" w:rsidR="00B82734" w:rsidRPr="00B82734" w:rsidRDefault="00B82734" w:rsidP="00B82734">
                      <w:pPr>
                        <w:widowControl w:val="0"/>
                        <w:spacing w:after="100"/>
                        <w:jc w:val="center"/>
                        <w:rPr>
                          <w:rFonts w:ascii="Garamond" w:eastAsia="Times New Roman" w:hAnsi="Garamond"/>
                          <w:color w:val="000000"/>
                          <w:kern w:val="28"/>
                          <w:sz w:val="32"/>
                          <w:szCs w:val="32"/>
                          <w14:cntxtAlts/>
                        </w:rPr>
                      </w:pPr>
                      <w:r>
                        <w:rPr>
                          <w:rFonts w:ascii="Garamond" w:eastAsia="Times New Roman" w:hAnsi="Garamond"/>
                          <w:noProof/>
                          <w:color w:val="000000"/>
                          <w:kern w:val="28"/>
                          <w:sz w:val="32"/>
                          <w:szCs w:val="32"/>
                        </w:rPr>
                        <w:drawing>
                          <wp:inline distT="0" distB="0" distL="0" distR="0" wp14:anchorId="13B6D2C6" wp14:editId="67C0AFFF">
                            <wp:extent cx="836210" cy="83621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6210" cy="836210"/>
                                    </a:xfrm>
                                    <a:prstGeom prst="rect">
                                      <a:avLst/>
                                    </a:prstGeom>
                                  </pic:spPr>
                                </pic:pic>
                              </a:graphicData>
                            </a:graphic>
                          </wp:inline>
                        </w:drawing>
                      </w:r>
                    </w:p>
                    <w:p w14:paraId="79FB693E" w14:textId="77777777" w:rsidR="00B82734" w:rsidRPr="00B82734" w:rsidRDefault="00B82734" w:rsidP="00B82734">
                      <w:pPr>
                        <w:widowControl w:val="0"/>
                        <w:spacing w:after="100"/>
                        <w:rPr>
                          <w:rFonts w:ascii="Garamond" w:eastAsia="Times New Roman" w:hAnsi="Garamond"/>
                          <w:color w:val="000000"/>
                          <w:kern w:val="28"/>
                          <w:sz w:val="20"/>
                          <w:szCs w:val="20"/>
                          <w14:cntxtAlts/>
                        </w:rPr>
                      </w:pPr>
                      <w:r w:rsidRPr="00B82734">
                        <w:rPr>
                          <w:rFonts w:ascii="Garamond" w:eastAsia="Times New Roman" w:hAnsi="Garamond"/>
                          <w:color w:val="000000"/>
                          <w:kern w:val="28"/>
                          <w:sz w:val="20"/>
                          <w:szCs w:val="20"/>
                          <w14:cntxtAlts/>
                        </w:rPr>
                        <w:t> </w:t>
                      </w:r>
                    </w:p>
                    <w:p w14:paraId="3D016CE1" w14:textId="77777777" w:rsidR="00584DC6" w:rsidRDefault="00584DC6" w:rsidP="00A9362B">
                      <w:pPr>
                        <w:rPr>
                          <w:rFonts w:ascii="Verdana" w:hAnsi="Verdana"/>
                          <w:sz w:val="40"/>
                          <w:szCs w:val="40"/>
                        </w:rPr>
                      </w:pPr>
                    </w:p>
                  </w:txbxContent>
                </v:textbox>
              </v:shape>
            </w:pict>
          </mc:Fallback>
        </mc:AlternateContent>
      </w:r>
      <w:r w:rsidR="008154B6">
        <w:rPr>
          <w:noProof/>
        </w:rPr>
        <mc:AlternateContent>
          <mc:Choice Requires="wps">
            <w:drawing>
              <wp:anchor distT="0" distB="0" distL="114300" distR="114300" simplePos="0" relativeHeight="251681792" behindDoc="0" locked="0" layoutInCell="1" allowOverlap="1" wp14:anchorId="27C3445A" wp14:editId="0921F449">
                <wp:simplePos x="0" y="0"/>
                <wp:positionH relativeFrom="column">
                  <wp:posOffset>95250</wp:posOffset>
                </wp:positionH>
                <wp:positionV relativeFrom="paragraph">
                  <wp:posOffset>142874</wp:posOffset>
                </wp:positionV>
                <wp:extent cx="2924175" cy="75914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2924175" cy="7591425"/>
                        </a:xfrm>
                        <a:prstGeom prst="rect">
                          <a:avLst/>
                        </a:prstGeom>
                        <a:solidFill>
                          <a:schemeClr val="lt1"/>
                        </a:solidFill>
                        <a:ln w="6350">
                          <a:solidFill>
                            <a:prstClr val="black"/>
                          </a:solidFill>
                        </a:ln>
                      </wps:spPr>
                      <wps:txbx>
                        <w:txbxContent>
                          <w:p w14:paraId="6AC6BFF0" w14:textId="77777777" w:rsidR="008154B6" w:rsidRDefault="002571DA">
                            <w:pPr>
                              <w:rPr>
                                <w:sz w:val="76"/>
                                <w:szCs w:val="76"/>
                              </w:rPr>
                            </w:pPr>
                            <w:r w:rsidRPr="002571DA">
                              <w:rPr>
                                <w:sz w:val="76"/>
                                <w:szCs w:val="76"/>
                              </w:rPr>
                              <w:t>What’s Next?</w:t>
                            </w:r>
                          </w:p>
                          <w:p w14:paraId="65BE3C6B" w14:textId="77777777" w:rsidR="002571DA" w:rsidRDefault="002571DA">
                            <w:pPr>
                              <w:rPr>
                                <w:sz w:val="32"/>
                                <w:szCs w:val="32"/>
                              </w:rPr>
                            </w:pPr>
                            <w:r>
                              <w:rPr>
                                <w:sz w:val="32"/>
                                <w:szCs w:val="32"/>
                              </w:rPr>
                              <w:t>Start</w:t>
                            </w:r>
                          </w:p>
                          <w:p w14:paraId="4E20B3CE" w14:textId="77777777" w:rsidR="002571DA" w:rsidRDefault="002571DA">
                            <w:pPr>
                              <w:rPr>
                                <w:sz w:val="32"/>
                                <w:szCs w:val="32"/>
                              </w:rPr>
                            </w:pPr>
                            <w:r>
                              <w:rPr>
                                <w:sz w:val="32"/>
                                <w:szCs w:val="32"/>
                              </w:rPr>
                              <w:t xml:space="preserve">    </w:t>
                            </w:r>
                            <w:r w:rsidRPr="002571DA">
                              <w:t>I dedicate my life to Jesus for the first time</w:t>
                            </w:r>
                            <w:r>
                              <w:rPr>
                                <w:sz w:val="32"/>
                                <w:szCs w:val="32"/>
                              </w:rPr>
                              <w:t>.</w:t>
                            </w:r>
                          </w:p>
                          <w:p w14:paraId="579EC4FE" w14:textId="77777777" w:rsidR="002571DA" w:rsidRDefault="002571DA">
                            <w:pPr>
                              <w:rPr>
                                <w:sz w:val="32"/>
                                <w:szCs w:val="32"/>
                              </w:rPr>
                            </w:pPr>
                          </w:p>
                          <w:p w14:paraId="00F83857" w14:textId="77777777" w:rsidR="002571DA" w:rsidRDefault="002571DA">
                            <w:r>
                              <w:rPr>
                                <w:sz w:val="32"/>
                                <w:szCs w:val="32"/>
                              </w:rPr>
                              <w:t xml:space="preserve">    </w:t>
                            </w:r>
                            <w:r w:rsidRPr="002571DA">
                              <w:t>I re-dedicate my life to Jesus.</w:t>
                            </w:r>
                          </w:p>
                          <w:p w14:paraId="4D9622F1" w14:textId="77777777" w:rsidR="002571DA" w:rsidRDefault="002571DA">
                            <w:pPr>
                              <w:rPr>
                                <w:sz w:val="32"/>
                                <w:szCs w:val="32"/>
                              </w:rPr>
                            </w:pPr>
                            <w:r>
                              <w:rPr>
                                <w:sz w:val="32"/>
                                <w:szCs w:val="32"/>
                              </w:rPr>
                              <w:t>Next Step</w:t>
                            </w:r>
                          </w:p>
                          <w:p w14:paraId="13C76061" w14:textId="77777777" w:rsidR="002571DA" w:rsidRDefault="002571DA">
                            <w:r>
                              <w:rPr>
                                <w:sz w:val="32"/>
                                <w:szCs w:val="32"/>
                              </w:rPr>
                              <w:t xml:space="preserve">   </w:t>
                            </w:r>
                            <w:r w:rsidRPr="002571DA">
                              <w:t>I’m interested in getting Baptized.</w:t>
                            </w:r>
                          </w:p>
                          <w:p w14:paraId="62C92C99" w14:textId="77777777" w:rsidR="002571DA" w:rsidRDefault="002571DA">
                            <w:r>
                              <w:t xml:space="preserve">    </w:t>
                            </w:r>
                            <w:r w:rsidR="00111D07">
                              <w:t>I would like to become a member.</w:t>
                            </w:r>
                            <w:r>
                              <w:t xml:space="preserve"> </w:t>
                            </w:r>
                          </w:p>
                          <w:p w14:paraId="5AC0CEBC" w14:textId="77777777" w:rsidR="002571DA" w:rsidRDefault="002571DA">
                            <w:pPr>
                              <w:pBdr>
                                <w:bottom w:val="single" w:sz="12" w:space="1" w:color="auto"/>
                              </w:pBdr>
                            </w:pPr>
                            <w:r>
                              <w:t xml:space="preserve">    I would like to talk to Pastor.</w:t>
                            </w:r>
                          </w:p>
                          <w:p w14:paraId="31C7E461" w14:textId="77777777" w:rsidR="002571DA" w:rsidRDefault="005D27AE">
                            <w:pPr>
                              <w:rPr>
                                <w:sz w:val="32"/>
                                <w:szCs w:val="32"/>
                              </w:rPr>
                            </w:pPr>
                            <w:r>
                              <w:rPr>
                                <w:sz w:val="32"/>
                                <w:szCs w:val="32"/>
                              </w:rPr>
                              <w:t>Get Involved</w:t>
                            </w:r>
                          </w:p>
                          <w:p w14:paraId="5C912E29" w14:textId="77777777" w:rsidR="005D27AE" w:rsidRDefault="005D27AE">
                            <w:pPr>
                              <w:rPr>
                                <w:sz w:val="32"/>
                                <w:szCs w:val="32"/>
                              </w:rPr>
                            </w:pPr>
                            <w:r>
                              <w:rPr>
                                <w:sz w:val="32"/>
                                <w:szCs w:val="32"/>
                              </w:rPr>
                              <w:t xml:space="preserve">   </w:t>
                            </w:r>
                            <w:r w:rsidRPr="005D27AE">
                              <w:t>I want to become a member</w:t>
                            </w:r>
                          </w:p>
                          <w:p w14:paraId="48A4BB54" w14:textId="77777777" w:rsidR="005D27AE" w:rsidRDefault="005D27AE">
                            <w:r>
                              <w:rPr>
                                <w:sz w:val="32"/>
                                <w:szCs w:val="32"/>
                              </w:rPr>
                              <w:t xml:space="preserve">   </w:t>
                            </w:r>
                            <w:r w:rsidRPr="005D27AE">
                              <w:t>I want to volunteer for a ministry:</w:t>
                            </w:r>
                          </w:p>
                          <w:p w14:paraId="72B35696" w14:textId="77777777" w:rsidR="005D27AE" w:rsidRDefault="005D27AE">
                            <w:r>
                              <w:rPr>
                                <w:sz w:val="32"/>
                                <w:szCs w:val="32"/>
                              </w:rPr>
                              <w:t xml:space="preserve">  </w:t>
                            </w:r>
                            <w:r w:rsidRPr="005D27AE">
                              <w:t>Children’s</w:t>
                            </w:r>
                            <w:r>
                              <w:t xml:space="preserve">      Youth </w:t>
                            </w:r>
                            <w:r w:rsidR="00C3778F">
                              <w:t xml:space="preserve">     Greeter      Prayer Team</w:t>
                            </w:r>
                          </w:p>
                          <w:p w14:paraId="650DA6DC" w14:textId="77777777" w:rsidR="00C3778F" w:rsidRDefault="00C3778F">
                            <w:r>
                              <w:t xml:space="preserve">   Worship Team      Guest Service     Men’s</w:t>
                            </w:r>
                          </w:p>
                          <w:p w14:paraId="57C73530" w14:textId="77777777" w:rsidR="005D27AE" w:rsidRDefault="00C3778F">
                            <w:pPr>
                              <w:pBdr>
                                <w:bottom w:val="single" w:sz="12" w:space="1" w:color="auto"/>
                              </w:pBdr>
                            </w:pPr>
                            <w:r>
                              <w:rPr>
                                <w:sz w:val="32"/>
                                <w:szCs w:val="32"/>
                              </w:rPr>
                              <w:t xml:space="preserve">    </w:t>
                            </w:r>
                            <w:r>
                              <w:t>Women’s        Sound Tech</w:t>
                            </w:r>
                            <w:r w:rsidR="008859E0">
                              <w:t xml:space="preserve">      Nursery </w:t>
                            </w:r>
                          </w:p>
                          <w:p w14:paraId="10506887" w14:textId="77777777" w:rsidR="00C3778F" w:rsidRDefault="00C3778F">
                            <w:pPr>
                              <w:pBdr>
                                <w:bottom w:val="single" w:sz="12" w:space="1" w:color="auto"/>
                              </w:pBdr>
                            </w:pPr>
                          </w:p>
                          <w:p w14:paraId="77C6C0B5" w14:textId="77777777" w:rsidR="00C3778F" w:rsidRDefault="00C3778F">
                            <w:pPr>
                              <w:rPr>
                                <w:b/>
                                <w:sz w:val="32"/>
                                <w:szCs w:val="32"/>
                              </w:rPr>
                            </w:pPr>
                            <w:r>
                              <w:rPr>
                                <w:b/>
                                <w:sz w:val="32"/>
                                <w:szCs w:val="32"/>
                              </w:rPr>
                              <w:t>Prayer Request / Questions:</w:t>
                            </w:r>
                          </w:p>
                          <w:p w14:paraId="1EDBCC67" w14:textId="77777777" w:rsidR="00C3778F" w:rsidRDefault="00C3778F">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3D4D94" w14:textId="77777777" w:rsidR="00C3778F" w:rsidRPr="00C3778F" w:rsidRDefault="00C3778F">
                            <w:r>
                              <w:t xml:space="preserve">     Confidential     </w:t>
                            </w:r>
                            <w:r w:rsidR="008859E0">
                              <w:t xml:space="preserve">      Please Add to Prayer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3445A" id="Text Box 49" o:spid="_x0000_s1058" type="#_x0000_t202" style="position:absolute;margin-left:7.5pt;margin-top:11.25pt;width:230.25pt;height:59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" fillcolor="white [3201]" strokeweight=".5pt">
                <v:textbox>
                  <w:txbxContent>
                    <w:p w14:paraId="6AC6BFF0" w14:textId="77777777" w:rsidR="008154B6" w:rsidRDefault="002571DA">
                      <w:pPr>
                        <w:rPr>
                          <w:sz w:val="76"/>
                          <w:szCs w:val="76"/>
                        </w:rPr>
                      </w:pPr>
                      <w:r w:rsidRPr="002571DA">
                        <w:rPr>
                          <w:sz w:val="76"/>
                          <w:szCs w:val="76"/>
                        </w:rPr>
                        <w:t>What’s Next?</w:t>
                      </w:r>
                    </w:p>
                    <w:p w14:paraId="65BE3C6B" w14:textId="77777777" w:rsidR="002571DA" w:rsidRDefault="002571DA">
                      <w:pPr>
                        <w:rPr>
                          <w:sz w:val="32"/>
                          <w:szCs w:val="32"/>
                        </w:rPr>
                      </w:pPr>
                      <w:r>
                        <w:rPr>
                          <w:sz w:val="32"/>
                          <w:szCs w:val="32"/>
                        </w:rPr>
                        <w:t>Start</w:t>
                      </w:r>
                    </w:p>
                    <w:p w14:paraId="4E20B3CE" w14:textId="77777777" w:rsidR="002571DA" w:rsidRDefault="002571DA">
                      <w:pPr>
                        <w:rPr>
                          <w:sz w:val="32"/>
                          <w:szCs w:val="32"/>
                        </w:rPr>
                      </w:pPr>
                      <w:r>
                        <w:rPr>
                          <w:sz w:val="32"/>
                          <w:szCs w:val="32"/>
                        </w:rPr>
                        <w:t xml:space="preserve">    </w:t>
                      </w:r>
                      <w:r w:rsidRPr="002571DA">
                        <w:t>I dedicate my life to Jesus for the first time</w:t>
                      </w:r>
                      <w:r>
                        <w:rPr>
                          <w:sz w:val="32"/>
                          <w:szCs w:val="32"/>
                        </w:rPr>
                        <w:t>.</w:t>
                      </w:r>
                    </w:p>
                    <w:p w14:paraId="579EC4FE" w14:textId="77777777" w:rsidR="002571DA" w:rsidRDefault="002571DA">
                      <w:pPr>
                        <w:rPr>
                          <w:sz w:val="32"/>
                          <w:szCs w:val="32"/>
                        </w:rPr>
                      </w:pPr>
                    </w:p>
                    <w:p w14:paraId="00F83857" w14:textId="77777777" w:rsidR="002571DA" w:rsidRDefault="002571DA">
                      <w:r>
                        <w:rPr>
                          <w:sz w:val="32"/>
                          <w:szCs w:val="32"/>
                        </w:rPr>
                        <w:t xml:space="preserve">    </w:t>
                      </w:r>
                      <w:r w:rsidRPr="002571DA">
                        <w:t>I re-dedicate my life to Jesus.</w:t>
                      </w:r>
                    </w:p>
                    <w:p w14:paraId="4D9622F1" w14:textId="77777777" w:rsidR="002571DA" w:rsidRDefault="002571DA">
                      <w:pPr>
                        <w:rPr>
                          <w:sz w:val="32"/>
                          <w:szCs w:val="32"/>
                        </w:rPr>
                      </w:pPr>
                      <w:r>
                        <w:rPr>
                          <w:sz w:val="32"/>
                          <w:szCs w:val="32"/>
                        </w:rPr>
                        <w:t>Next Step</w:t>
                      </w:r>
                    </w:p>
                    <w:p w14:paraId="13C76061" w14:textId="77777777" w:rsidR="002571DA" w:rsidRDefault="002571DA">
                      <w:r>
                        <w:rPr>
                          <w:sz w:val="32"/>
                          <w:szCs w:val="32"/>
                        </w:rPr>
                        <w:t xml:space="preserve">   </w:t>
                      </w:r>
                      <w:r w:rsidRPr="002571DA">
                        <w:t>I’m interested in getting Baptized.</w:t>
                      </w:r>
                    </w:p>
                    <w:p w14:paraId="62C92C99" w14:textId="77777777" w:rsidR="002571DA" w:rsidRDefault="002571DA">
                      <w:r>
                        <w:t xml:space="preserve">    </w:t>
                      </w:r>
                      <w:r w:rsidR="00111D07">
                        <w:t>I would like to become a member.</w:t>
                      </w:r>
                      <w:r>
                        <w:t xml:space="preserve"> </w:t>
                      </w:r>
                    </w:p>
                    <w:p w14:paraId="5AC0CEBC" w14:textId="77777777" w:rsidR="002571DA" w:rsidRDefault="002571DA">
                      <w:pPr>
                        <w:pBdr>
                          <w:bottom w:val="single" w:sz="12" w:space="1" w:color="auto"/>
                        </w:pBdr>
                      </w:pPr>
                      <w:r>
                        <w:t xml:space="preserve">    I would like to talk to Pastor.</w:t>
                      </w:r>
                    </w:p>
                    <w:p w14:paraId="31C7E461" w14:textId="77777777" w:rsidR="002571DA" w:rsidRDefault="005D27AE">
                      <w:pPr>
                        <w:rPr>
                          <w:sz w:val="32"/>
                          <w:szCs w:val="32"/>
                        </w:rPr>
                      </w:pPr>
                      <w:r>
                        <w:rPr>
                          <w:sz w:val="32"/>
                          <w:szCs w:val="32"/>
                        </w:rPr>
                        <w:t>Get Involved</w:t>
                      </w:r>
                    </w:p>
                    <w:p w14:paraId="5C912E29" w14:textId="77777777" w:rsidR="005D27AE" w:rsidRDefault="005D27AE">
                      <w:pPr>
                        <w:rPr>
                          <w:sz w:val="32"/>
                          <w:szCs w:val="32"/>
                        </w:rPr>
                      </w:pPr>
                      <w:r>
                        <w:rPr>
                          <w:sz w:val="32"/>
                          <w:szCs w:val="32"/>
                        </w:rPr>
                        <w:t xml:space="preserve">   </w:t>
                      </w:r>
                      <w:r w:rsidRPr="005D27AE">
                        <w:t>I want to become a member</w:t>
                      </w:r>
                    </w:p>
                    <w:p w14:paraId="48A4BB54" w14:textId="77777777" w:rsidR="005D27AE" w:rsidRDefault="005D27AE">
                      <w:r>
                        <w:rPr>
                          <w:sz w:val="32"/>
                          <w:szCs w:val="32"/>
                        </w:rPr>
                        <w:t xml:space="preserve">   </w:t>
                      </w:r>
                      <w:r w:rsidRPr="005D27AE">
                        <w:t>I want to volunteer for a ministry:</w:t>
                      </w:r>
                    </w:p>
                    <w:p w14:paraId="72B35696" w14:textId="77777777" w:rsidR="005D27AE" w:rsidRDefault="005D27AE">
                      <w:r>
                        <w:rPr>
                          <w:sz w:val="32"/>
                          <w:szCs w:val="32"/>
                        </w:rPr>
                        <w:t xml:space="preserve">  </w:t>
                      </w:r>
                      <w:r w:rsidRPr="005D27AE">
                        <w:t>Children’s</w:t>
                      </w:r>
                      <w:r>
                        <w:t xml:space="preserve">      Youth </w:t>
                      </w:r>
                      <w:r w:rsidR="00C3778F">
                        <w:t xml:space="preserve">     Greeter      Prayer Team</w:t>
                      </w:r>
                    </w:p>
                    <w:p w14:paraId="650DA6DC" w14:textId="77777777" w:rsidR="00C3778F" w:rsidRDefault="00C3778F">
                      <w:r>
                        <w:t xml:space="preserve">   Worship Team      Guest Service     Men’s</w:t>
                      </w:r>
                    </w:p>
                    <w:p w14:paraId="57C73530" w14:textId="77777777" w:rsidR="005D27AE" w:rsidRDefault="00C3778F">
                      <w:pPr>
                        <w:pBdr>
                          <w:bottom w:val="single" w:sz="12" w:space="1" w:color="auto"/>
                        </w:pBdr>
                      </w:pPr>
                      <w:r>
                        <w:rPr>
                          <w:sz w:val="32"/>
                          <w:szCs w:val="32"/>
                        </w:rPr>
                        <w:t xml:space="preserve">    </w:t>
                      </w:r>
                      <w:r>
                        <w:t>Women’s        Sound Tech</w:t>
                      </w:r>
                      <w:r w:rsidR="008859E0">
                        <w:t xml:space="preserve">      Nursery </w:t>
                      </w:r>
                    </w:p>
                    <w:p w14:paraId="10506887" w14:textId="77777777" w:rsidR="00C3778F" w:rsidRDefault="00C3778F">
                      <w:pPr>
                        <w:pBdr>
                          <w:bottom w:val="single" w:sz="12" w:space="1" w:color="auto"/>
                        </w:pBdr>
                      </w:pPr>
                    </w:p>
                    <w:p w14:paraId="77C6C0B5" w14:textId="77777777" w:rsidR="00C3778F" w:rsidRDefault="00C3778F">
                      <w:pPr>
                        <w:rPr>
                          <w:b/>
                          <w:sz w:val="32"/>
                          <w:szCs w:val="32"/>
                        </w:rPr>
                      </w:pPr>
                      <w:r>
                        <w:rPr>
                          <w:b/>
                          <w:sz w:val="32"/>
                          <w:szCs w:val="32"/>
                        </w:rPr>
                        <w:t>Prayer Request / Questions:</w:t>
                      </w:r>
                    </w:p>
                    <w:p w14:paraId="1EDBCC67" w14:textId="77777777" w:rsidR="00C3778F" w:rsidRDefault="00C3778F">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3D4D94" w14:textId="77777777" w:rsidR="00C3778F" w:rsidRPr="00C3778F" w:rsidRDefault="00C3778F">
                      <w:r>
                        <w:t xml:space="preserve">     Confidential     </w:t>
                      </w:r>
                      <w:r w:rsidR="008859E0">
                        <w:t xml:space="preserve">      Please Add to Prayer Chain</w:t>
                      </w:r>
                    </w:p>
                  </w:txbxContent>
                </v:textbox>
              </v:shape>
            </w:pict>
          </mc:Fallback>
        </mc:AlternateContent>
      </w:r>
      <w:r w:rsidR="003616BD">
        <w:rPr>
          <w:noProof/>
        </w:rPr>
        <mc:AlternateContent>
          <mc:Choice Requires="wps">
            <w:drawing>
              <wp:anchor distT="0" distB="0" distL="114300" distR="114300" simplePos="0" relativeHeight="251678720" behindDoc="0" locked="0" layoutInCell="1" allowOverlap="1" wp14:anchorId="76A541D9" wp14:editId="3CDC1DEA">
                <wp:simplePos x="0" y="0"/>
                <wp:positionH relativeFrom="column">
                  <wp:posOffset>7901305</wp:posOffset>
                </wp:positionH>
                <wp:positionV relativeFrom="paragraph">
                  <wp:posOffset>-120650</wp:posOffset>
                </wp:positionV>
                <wp:extent cx="4777740" cy="7633970"/>
                <wp:effectExtent l="0" t="0" r="0" b="508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763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E1265" w14:textId="77777777" w:rsidR="00584DC6" w:rsidRDefault="00584DC6" w:rsidP="007B6CD8">
                            <w:pPr>
                              <w:rPr>
                                <w:rFonts w:ascii="Verdana" w:hAnsi="Verdana"/>
                              </w:rPr>
                            </w:pPr>
                          </w:p>
                          <w:p w14:paraId="7EB4858E" w14:textId="77777777" w:rsidR="00C40057" w:rsidRDefault="00C40057" w:rsidP="00A10A1E">
                            <w:pPr>
                              <w:widowControl w:val="0"/>
                              <w:spacing w:after="100"/>
                              <w:jc w:val="center"/>
                              <w:rPr>
                                <w:rFonts w:ascii="Verdana" w:eastAsia="Times New Roman" w:hAnsi="Verdana"/>
                                <w:b/>
                                <w:color w:val="262626" w:themeColor="text1" w:themeTint="D9"/>
                                <w:kern w:val="28"/>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cntxtAlts/>
                              </w:rPr>
                            </w:pPr>
                            <w:r>
                              <w:rPr>
                                <w:noProof/>
                              </w:rPr>
                              <w:drawing>
                                <wp:inline distT="0" distB="0" distL="0" distR="0" wp14:anchorId="662CC112" wp14:editId="5DF7BDE8">
                                  <wp:extent cx="4594860" cy="918972"/>
                                  <wp:effectExtent l="0" t="0" r="0" b="0"/>
                                  <wp:docPr id="81" name="Picture 81" descr="C:\Users\mugle\AppData\Local\Microsoft\Windows\INetCache\Content.Word\Crosspoi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le\AppData\Local\Microsoft\Windows\INetCache\Content.Word\Crosspoin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4860" cy="918972"/>
                                          </a:xfrm>
                                          <a:prstGeom prst="rect">
                                            <a:avLst/>
                                          </a:prstGeom>
                                          <a:noFill/>
                                          <a:ln>
                                            <a:noFill/>
                                          </a:ln>
                                        </pic:spPr>
                                      </pic:pic>
                                    </a:graphicData>
                                  </a:graphic>
                                </wp:inline>
                              </w:drawing>
                            </w:r>
                          </w:p>
                          <w:p w14:paraId="6E7482C2" w14:textId="77777777" w:rsidR="00B82734" w:rsidRPr="00C40057" w:rsidRDefault="006565FF" w:rsidP="00A10A1E">
                            <w:pPr>
                              <w:widowControl w:val="0"/>
                              <w:spacing w:after="100"/>
                              <w:jc w:val="center"/>
                              <w:rPr>
                                <w:rFonts w:ascii="Verdana" w:eastAsia="Times New Roman" w:hAnsi="Verdana"/>
                                <w:b/>
                                <w:noProof/>
                                <w:color w:val="262626" w:themeColor="text1" w:themeTint="D9"/>
                                <w:kern w:val="28"/>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40057">
                              <w:rPr>
                                <w:rFonts w:ascii="Verdana" w:eastAsia="Times New Roman" w:hAnsi="Verdana"/>
                                <w:b/>
                                <w:color w:val="262626" w:themeColor="text1" w:themeTint="D9"/>
                                <w:kern w:val="28"/>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cntxtAlts/>
                              </w:rPr>
                              <w:t>Community Church</w:t>
                            </w:r>
                          </w:p>
                          <w:p w14:paraId="06C93528" w14:textId="77777777" w:rsidR="001B35A3" w:rsidRDefault="001B35A3" w:rsidP="00B82734">
                            <w:pPr>
                              <w:widowControl w:val="0"/>
                              <w:spacing w:after="100"/>
                              <w:rPr>
                                <w:rFonts w:ascii="Garamond" w:eastAsia="Times New Roman" w:hAnsi="Garamond"/>
                                <w:noProof/>
                                <w:color w:val="000000"/>
                                <w:kern w:val="28"/>
                                <w:sz w:val="20"/>
                                <w:szCs w:val="20"/>
                              </w:rPr>
                            </w:pPr>
                          </w:p>
                          <w:p w14:paraId="7008E990" w14:textId="77777777" w:rsidR="007A778A" w:rsidRDefault="00A43FE5" w:rsidP="00B82734">
                            <w:pPr>
                              <w:widowControl w:val="0"/>
                              <w:spacing w:after="100"/>
                              <w:rPr>
                                <w:rFonts w:ascii="Garamond" w:eastAsia="Times New Roman" w:hAnsi="Garamond"/>
                                <w:noProof/>
                                <w:color w:val="000000"/>
                                <w:kern w:val="28"/>
                                <w:sz w:val="20"/>
                                <w:szCs w:val="20"/>
                              </w:rPr>
                            </w:pPr>
                            <w:r>
                              <w:rPr>
                                <w:rFonts w:ascii="Garamond" w:eastAsia="Times New Roman" w:hAnsi="Garamond"/>
                                <w:noProof/>
                                <w:color w:val="000000"/>
                                <w:kern w:val="28"/>
                                <w:sz w:val="20"/>
                                <w:szCs w:val="20"/>
                              </w:rPr>
                              <w:drawing>
                                <wp:inline distT="0" distB="0" distL="0" distR="0" wp14:anchorId="043D5C7B" wp14:editId="41117D13">
                                  <wp:extent cx="4594225" cy="22479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0224_172749.jpeg"/>
                                          <pic:cNvPicPr/>
                                        </pic:nvPicPr>
                                        <pic:blipFill>
                                          <a:blip r:embed="rId18">
                                            <a:extLst>
                                              <a:ext uri="{28A0092B-C50C-407E-A947-70E740481C1C}">
                                                <a14:useLocalDpi xmlns:a14="http://schemas.microsoft.com/office/drawing/2010/main" val="0"/>
                                              </a:ext>
                                            </a:extLst>
                                          </a:blip>
                                          <a:stretch>
                                            <a:fillRect/>
                                          </a:stretch>
                                        </pic:blipFill>
                                        <pic:spPr>
                                          <a:xfrm>
                                            <a:off x="0" y="0"/>
                                            <a:ext cx="4594577" cy="2248072"/>
                                          </a:xfrm>
                                          <a:prstGeom prst="rect">
                                            <a:avLst/>
                                          </a:prstGeom>
                                        </pic:spPr>
                                      </pic:pic>
                                    </a:graphicData>
                                  </a:graphic>
                                </wp:inline>
                              </w:drawing>
                            </w:r>
                          </w:p>
                          <w:p w14:paraId="20F535B2" w14:textId="77777777" w:rsidR="00974B06" w:rsidRDefault="00974B06" w:rsidP="00B82734">
                            <w:pPr>
                              <w:widowControl w:val="0"/>
                              <w:spacing w:after="100"/>
                              <w:rPr>
                                <w:rFonts w:ascii="Garamond" w:eastAsia="Times New Roman" w:hAnsi="Garamond"/>
                                <w:color w:val="000000"/>
                                <w:kern w:val="28"/>
                                <w:sz w:val="20"/>
                                <w:szCs w:val="20"/>
                                <w14:cntxtAlts/>
                              </w:rPr>
                            </w:pPr>
                          </w:p>
                          <w:p w14:paraId="7A19B538" w14:textId="77777777" w:rsidR="00974B06" w:rsidRDefault="00974B06" w:rsidP="00B82734">
                            <w:pPr>
                              <w:widowControl w:val="0"/>
                              <w:spacing w:after="100"/>
                              <w:rPr>
                                <w:rFonts w:ascii="Garamond" w:eastAsia="Times New Roman" w:hAnsi="Garamond"/>
                                <w:color w:val="000000"/>
                                <w:kern w:val="28"/>
                                <w:sz w:val="20"/>
                                <w:szCs w:val="20"/>
                                <w14:cntxtAlts/>
                              </w:rPr>
                            </w:pPr>
                          </w:p>
                          <w:p w14:paraId="474A1117" w14:textId="77777777" w:rsidR="004B2E6E" w:rsidRDefault="004B2E6E" w:rsidP="00B82734">
                            <w:pPr>
                              <w:widowControl w:val="0"/>
                              <w:spacing w:after="100"/>
                              <w:rPr>
                                <w:rFonts w:ascii="Garamond" w:eastAsia="Times New Roman" w:hAnsi="Garamond"/>
                                <w:color w:val="000000"/>
                                <w:kern w:val="28"/>
                                <w:sz w:val="20"/>
                                <w:szCs w:val="20"/>
                                <w14:cntxtAlts/>
                              </w:rPr>
                            </w:pPr>
                          </w:p>
                          <w:p w14:paraId="7F7E80FC" w14:textId="77777777" w:rsidR="004B2E6E" w:rsidRDefault="004B2E6E" w:rsidP="00B82734">
                            <w:pPr>
                              <w:widowControl w:val="0"/>
                              <w:spacing w:after="100"/>
                              <w:rPr>
                                <w:rFonts w:ascii="Garamond" w:eastAsia="Times New Roman" w:hAnsi="Garamond"/>
                                <w:color w:val="000000"/>
                                <w:kern w:val="28"/>
                                <w:sz w:val="20"/>
                                <w:szCs w:val="20"/>
                                <w14:cntxtAlts/>
                              </w:rPr>
                            </w:pPr>
                          </w:p>
                          <w:p w14:paraId="33273763" w14:textId="77777777" w:rsidR="007639FA" w:rsidRDefault="007639FA" w:rsidP="00B82734">
                            <w:pPr>
                              <w:widowControl w:val="0"/>
                              <w:spacing w:after="100"/>
                              <w:rPr>
                                <w:rFonts w:ascii="Garamond" w:eastAsia="Times New Roman" w:hAnsi="Garamond"/>
                                <w:color w:val="000000"/>
                                <w:kern w:val="28"/>
                                <w:sz w:val="20"/>
                                <w:szCs w:val="20"/>
                                <w14:cntxtAlts/>
                              </w:rPr>
                            </w:pPr>
                          </w:p>
                          <w:p w14:paraId="0284A3EA" w14:textId="77777777" w:rsidR="007639FA" w:rsidRDefault="007639FA" w:rsidP="00B82734">
                            <w:pPr>
                              <w:widowControl w:val="0"/>
                              <w:spacing w:after="100"/>
                              <w:rPr>
                                <w:rFonts w:ascii="Garamond" w:eastAsia="Times New Roman" w:hAnsi="Garamond"/>
                                <w:color w:val="000000"/>
                                <w:kern w:val="28"/>
                                <w:sz w:val="20"/>
                                <w:szCs w:val="20"/>
                                <w14:cntxtAlts/>
                              </w:rPr>
                            </w:pPr>
                          </w:p>
                          <w:p w14:paraId="3590FE68" w14:textId="77777777" w:rsidR="007639FA" w:rsidRDefault="007639FA" w:rsidP="00B82734">
                            <w:pPr>
                              <w:widowControl w:val="0"/>
                              <w:spacing w:after="100"/>
                              <w:rPr>
                                <w:rFonts w:ascii="Garamond" w:eastAsia="Times New Roman" w:hAnsi="Garamond"/>
                                <w:color w:val="000000"/>
                                <w:kern w:val="28"/>
                                <w:sz w:val="20"/>
                                <w:szCs w:val="20"/>
                                <w14:cntxtAlts/>
                              </w:rPr>
                            </w:pPr>
                          </w:p>
                          <w:p w14:paraId="167CB0AE" w14:textId="77777777" w:rsidR="004B2E6E" w:rsidRDefault="004B2E6E" w:rsidP="00B82734">
                            <w:pPr>
                              <w:widowControl w:val="0"/>
                              <w:spacing w:after="100"/>
                              <w:rPr>
                                <w:rFonts w:ascii="Garamond" w:eastAsia="Times New Roman" w:hAnsi="Garamond"/>
                                <w:color w:val="000000"/>
                                <w:kern w:val="28"/>
                                <w:sz w:val="20"/>
                                <w:szCs w:val="20"/>
                                <w14:cntxtAlts/>
                              </w:rPr>
                            </w:pPr>
                          </w:p>
                          <w:p w14:paraId="4892C5F9" w14:textId="77777777" w:rsidR="006B55B1" w:rsidRDefault="00584DC6" w:rsidP="006B55B1">
                            <w:pPr>
                              <w:jc w:val="center"/>
                              <w:rPr>
                                <w:rFonts w:ascii="Verdana" w:hAnsi="Verdana"/>
                              </w:rPr>
                            </w:pPr>
                            <w:r>
                              <w:rPr>
                                <w:rFonts w:ascii="Verdana" w:hAnsi="Verdana"/>
                              </w:rPr>
                              <w:t xml:space="preserve">Join us for service every Sunday at </w:t>
                            </w:r>
                            <w:r w:rsidR="00E459D3">
                              <w:rPr>
                                <w:rFonts w:ascii="Verdana" w:hAnsi="Verdana"/>
                              </w:rPr>
                              <w:t>10</w:t>
                            </w:r>
                            <w:r w:rsidR="00B82734">
                              <w:rPr>
                                <w:rFonts w:ascii="Verdana" w:hAnsi="Verdana"/>
                              </w:rPr>
                              <w:t>:30am</w:t>
                            </w:r>
                          </w:p>
                          <w:p w14:paraId="3F524EC2" w14:textId="40F821A4" w:rsidR="001A203D" w:rsidRDefault="004C3CC7" w:rsidP="006B55B1">
                            <w:pPr>
                              <w:jc w:val="center"/>
                              <w:rPr>
                                <w:rFonts w:ascii="Verdana" w:hAnsi="Verdana"/>
                              </w:rPr>
                            </w:pPr>
                            <w:r>
                              <w:rPr>
                                <w:rFonts w:ascii="Verdana" w:hAnsi="Verdana"/>
                              </w:rPr>
                              <w:t>April 1st</w:t>
                            </w:r>
                            <w:r w:rsidR="00353EC8">
                              <w:rPr>
                                <w:rFonts w:ascii="Verdana" w:hAnsi="Verdana"/>
                              </w:rPr>
                              <w:t xml:space="preserve"> ,2018 </w:t>
                            </w:r>
                          </w:p>
                          <w:p w14:paraId="53A43667" w14:textId="77777777" w:rsidR="00B82734" w:rsidRPr="00B82734" w:rsidRDefault="00B82734" w:rsidP="00B82734">
                            <w:pPr>
                              <w:spacing w:before="100" w:beforeAutospacing="1" w:after="100" w:afterAutospacing="1"/>
                              <w:jc w:val="center"/>
                              <w:rPr>
                                <w:rFonts w:ascii="Times New Roman" w:eastAsia="Times New Roman" w:hAnsi="Times New Roman"/>
                                <w:sz w:val="24"/>
                                <w:szCs w:val="24"/>
                              </w:rPr>
                            </w:pPr>
                            <w:r w:rsidRPr="00B82734">
                              <w:rPr>
                                <w:rFonts w:ascii="Times New Roman" w:eastAsia="Times New Roman" w:hAnsi="Times New Roman"/>
                                <w:b/>
                                <w:bCs/>
                                <w:sz w:val="24"/>
                                <w:szCs w:val="24"/>
                              </w:rPr>
                              <w:t>26223 164th Ave. SE</w:t>
                            </w:r>
                          </w:p>
                          <w:p w14:paraId="5DC7E3A9" w14:textId="77777777" w:rsidR="00B82734" w:rsidRPr="00B82734" w:rsidRDefault="00B82734" w:rsidP="00B82734">
                            <w:pPr>
                              <w:spacing w:before="100" w:beforeAutospacing="1" w:after="100" w:afterAutospacing="1"/>
                              <w:jc w:val="center"/>
                              <w:rPr>
                                <w:rFonts w:ascii="Times New Roman" w:eastAsia="Times New Roman" w:hAnsi="Times New Roman"/>
                                <w:sz w:val="24"/>
                                <w:szCs w:val="24"/>
                              </w:rPr>
                            </w:pPr>
                            <w:r w:rsidRPr="00B82734">
                              <w:rPr>
                                <w:rFonts w:ascii="Times New Roman" w:eastAsia="Times New Roman" w:hAnsi="Times New Roman"/>
                                <w:b/>
                                <w:bCs/>
                                <w:sz w:val="24"/>
                                <w:szCs w:val="24"/>
                              </w:rPr>
                              <w:t>Covington, WA 98042</w:t>
                            </w:r>
                          </w:p>
                          <w:p w14:paraId="5875A6DB" w14:textId="77777777" w:rsidR="00B82734" w:rsidRPr="00B82734" w:rsidRDefault="00B82734" w:rsidP="00B82734">
                            <w:pPr>
                              <w:spacing w:before="100" w:beforeAutospacing="1" w:after="100" w:afterAutospacing="1"/>
                              <w:jc w:val="center"/>
                              <w:rPr>
                                <w:rFonts w:ascii="Times New Roman" w:eastAsia="Times New Roman" w:hAnsi="Times New Roman"/>
                                <w:sz w:val="24"/>
                                <w:szCs w:val="24"/>
                              </w:rPr>
                            </w:pPr>
                            <w:r w:rsidRPr="00B82734">
                              <w:rPr>
                                <w:rFonts w:ascii="Times New Roman" w:eastAsia="Times New Roman" w:hAnsi="Times New Roman"/>
                                <w:b/>
                                <w:bCs/>
                                <w:sz w:val="24"/>
                                <w:szCs w:val="24"/>
                              </w:rPr>
                              <w:t>253</w:t>
                            </w:r>
                            <w:r w:rsidR="00A910F4">
                              <w:rPr>
                                <w:rFonts w:ascii="Times New Roman" w:eastAsia="Times New Roman" w:hAnsi="Times New Roman"/>
                                <w:b/>
                                <w:bCs/>
                                <w:sz w:val="24"/>
                                <w:szCs w:val="24"/>
                              </w:rPr>
                              <w:t>-</w:t>
                            </w:r>
                            <w:r w:rsidRPr="00B82734">
                              <w:rPr>
                                <w:rFonts w:ascii="Times New Roman" w:eastAsia="Times New Roman" w:hAnsi="Times New Roman"/>
                                <w:b/>
                                <w:bCs/>
                                <w:sz w:val="24"/>
                                <w:szCs w:val="24"/>
                              </w:rPr>
                              <w:t>631</w:t>
                            </w:r>
                            <w:r w:rsidR="00A910F4">
                              <w:rPr>
                                <w:rFonts w:ascii="Times New Roman" w:eastAsia="Times New Roman" w:hAnsi="Times New Roman"/>
                                <w:b/>
                                <w:bCs/>
                                <w:sz w:val="24"/>
                                <w:szCs w:val="24"/>
                              </w:rPr>
                              <w:t>-</w:t>
                            </w:r>
                            <w:r w:rsidRPr="00B82734">
                              <w:rPr>
                                <w:rFonts w:ascii="Times New Roman" w:eastAsia="Times New Roman" w:hAnsi="Times New Roman"/>
                                <w:b/>
                                <w:bCs/>
                                <w:sz w:val="24"/>
                                <w:szCs w:val="24"/>
                              </w:rPr>
                              <w:t>8853</w:t>
                            </w:r>
                          </w:p>
                          <w:p w14:paraId="348EFEF1" w14:textId="77777777" w:rsidR="00B82734" w:rsidRDefault="00B82734" w:rsidP="007B6CD8">
                            <w:pPr>
                              <w:rPr>
                                <w:rFonts w:ascii="Verdana" w:hAnsi="Verdana"/>
                              </w:rPr>
                            </w:pPr>
                          </w:p>
                          <w:p w14:paraId="6CD74627" w14:textId="77777777" w:rsidR="00584DC6" w:rsidRDefault="00584DC6" w:rsidP="00305BE1">
                            <w:pPr>
                              <w:jc w:val="center"/>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541D9" id="Text Box 18" o:spid="_x0000_s1059" type="#_x0000_t202" style="position:absolute;margin-left:622.15pt;margin-top:-9.5pt;width:376.2pt;height:60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K6ug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" filled="f" stroked="f">
                <v:textbox>
                  <w:txbxContent>
                    <w:p w14:paraId="4A1E1265" w14:textId="77777777" w:rsidR="00584DC6" w:rsidRDefault="00584DC6" w:rsidP="007B6CD8">
                      <w:pPr>
                        <w:rPr>
                          <w:rFonts w:ascii="Verdana" w:hAnsi="Verdana"/>
                        </w:rPr>
                      </w:pPr>
                    </w:p>
                    <w:p w14:paraId="7EB4858E" w14:textId="77777777" w:rsidR="00C40057" w:rsidRDefault="00C40057" w:rsidP="00A10A1E">
                      <w:pPr>
                        <w:widowControl w:val="0"/>
                        <w:spacing w:after="100"/>
                        <w:jc w:val="center"/>
                        <w:rPr>
                          <w:rFonts w:ascii="Verdana" w:eastAsia="Times New Roman" w:hAnsi="Verdana"/>
                          <w:b/>
                          <w:color w:val="262626" w:themeColor="text1" w:themeTint="D9"/>
                          <w:kern w:val="28"/>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cntxtAlts/>
                        </w:rPr>
                      </w:pPr>
                      <w:r>
                        <w:rPr>
                          <w:noProof/>
                        </w:rPr>
                        <w:drawing>
                          <wp:inline distT="0" distB="0" distL="0" distR="0" wp14:anchorId="662CC112" wp14:editId="5DF7BDE8">
                            <wp:extent cx="4594860" cy="918972"/>
                            <wp:effectExtent l="0" t="0" r="0" b="0"/>
                            <wp:docPr id="81" name="Picture 81" descr="C:\Users\mugle\AppData\Local\Microsoft\Windows\INetCache\Content.Word\Crosspoi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le\AppData\Local\Microsoft\Windows\INetCache\Content.Word\Crosspoin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4860" cy="918972"/>
                                    </a:xfrm>
                                    <a:prstGeom prst="rect">
                                      <a:avLst/>
                                    </a:prstGeom>
                                    <a:noFill/>
                                    <a:ln>
                                      <a:noFill/>
                                    </a:ln>
                                  </pic:spPr>
                                </pic:pic>
                              </a:graphicData>
                            </a:graphic>
                          </wp:inline>
                        </w:drawing>
                      </w:r>
                    </w:p>
                    <w:p w14:paraId="6E7482C2" w14:textId="77777777" w:rsidR="00B82734" w:rsidRPr="00C40057" w:rsidRDefault="006565FF" w:rsidP="00A10A1E">
                      <w:pPr>
                        <w:widowControl w:val="0"/>
                        <w:spacing w:after="100"/>
                        <w:jc w:val="center"/>
                        <w:rPr>
                          <w:rFonts w:ascii="Verdana" w:eastAsia="Times New Roman" w:hAnsi="Verdana"/>
                          <w:b/>
                          <w:noProof/>
                          <w:color w:val="262626" w:themeColor="text1" w:themeTint="D9"/>
                          <w:kern w:val="28"/>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40057">
                        <w:rPr>
                          <w:rFonts w:ascii="Verdana" w:eastAsia="Times New Roman" w:hAnsi="Verdana"/>
                          <w:b/>
                          <w:color w:val="262626" w:themeColor="text1" w:themeTint="D9"/>
                          <w:kern w:val="28"/>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cntxtAlts/>
                        </w:rPr>
                        <w:t>Community Church</w:t>
                      </w:r>
                    </w:p>
                    <w:p w14:paraId="06C93528" w14:textId="77777777" w:rsidR="001B35A3" w:rsidRDefault="001B35A3" w:rsidP="00B82734">
                      <w:pPr>
                        <w:widowControl w:val="0"/>
                        <w:spacing w:after="100"/>
                        <w:rPr>
                          <w:rFonts w:ascii="Garamond" w:eastAsia="Times New Roman" w:hAnsi="Garamond"/>
                          <w:noProof/>
                          <w:color w:val="000000"/>
                          <w:kern w:val="28"/>
                          <w:sz w:val="20"/>
                          <w:szCs w:val="20"/>
                        </w:rPr>
                      </w:pPr>
                    </w:p>
                    <w:p w14:paraId="7008E990" w14:textId="77777777" w:rsidR="007A778A" w:rsidRDefault="00A43FE5" w:rsidP="00B82734">
                      <w:pPr>
                        <w:widowControl w:val="0"/>
                        <w:spacing w:after="100"/>
                        <w:rPr>
                          <w:rFonts w:ascii="Garamond" w:eastAsia="Times New Roman" w:hAnsi="Garamond"/>
                          <w:noProof/>
                          <w:color w:val="000000"/>
                          <w:kern w:val="28"/>
                          <w:sz w:val="20"/>
                          <w:szCs w:val="20"/>
                        </w:rPr>
                      </w:pPr>
                      <w:r>
                        <w:rPr>
                          <w:rFonts w:ascii="Garamond" w:eastAsia="Times New Roman" w:hAnsi="Garamond"/>
                          <w:noProof/>
                          <w:color w:val="000000"/>
                          <w:kern w:val="28"/>
                          <w:sz w:val="20"/>
                          <w:szCs w:val="20"/>
                        </w:rPr>
                        <w:drawing>
                          <wp:inline distT="0" distB="0" distL="0" distR="0" wp14:anchorId="043D5C7B" wp14:editId="41117D13">
                            <wp:extent cx="4594225" cy="22479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0224_172749.jpeg"/>
                                    <pic:cNvPicPr/>
                                  </pic:nvPicPr>
                                  <pic:blipFill>
                                    <a:blip r:embed="rId18">
                                      <a:extLst>
                                        <a:ext uri="{28A0092B-C50C-407E-A947-70E740481C1C}">
                                          <a14:useLocalDpi xmlns:a14="http://schemas.microsoft.com/office/drawing/2010/main" val="0"/>
                                        </a:ext>
                                      </a:extLst>
                                    </a:blip>
                                    <a:stretch>
                                      <a:fillRect/>
                                    </a:stretch>
                                  </pic:blipFill>
                                  <pic:spPr>
                                    <a:xfrm>
                                      <a:off x="0" y="0"/>
                                      <a:ext cx="4594577" cy="2248072"/>
                                    </a:xfrm>
                                    <a:prstGeom prst="rect">
                                      <a:avLst/>
                                    </a:prstGeom>
                                  </pic:spPr>
                                </pic:pic>
                              </a:graphicData>
                            </a:graphic>
                          </wp:inline>
                        </w:drawing>
                      </w:r>
                    </w:p>
                    <w:p w14:paraId="20F535B2" w14:textId="77777777" w:rsidR="00974B06" w:rsidRDefault="00974B06" w:rsidP="00B82734">
                      <w:pPr>
                        <w:widowControl w:val="0"/>
                        <w:spacing w:after="100"/>
                        <w:rPr>
                          <w:rFonts w:ascii="Garamond" w:eastAsia="Times New Roman" w:hAnsi="Garamond"/>
                          <w:color w:val="000000"/>
                          <w:kern w:val="28"/>
                          <w:sz w:val="20"/>
                          <w:szCs w:val="20"/>
                          <w14:cntxtAlts/>
                        </w:rPr>
                      </w:pPr>
                    </w:p>
                    <w:p w14:paraId="7A19B538" w14:textId="77777777" w:rsidR="00974B06" w:rsidRDefault="00974B06" w:rsidP="00B82734">
                      <w:pPr>
                        <w:widowControl w:val="0"/>
                        <w:spacing w:after="100"/>
                        <w:rPr>
                          <w:rFonts w:ascii="Garamond" w:eastAsia="Times New Roman" w:hAnsi="Garamond"/>
                          <w:color w:val="000000"/>
                          <w:kern w:val="28"/>
                          <w:sz w:val="20"/>
                          <w:szCs w:val="20"/>
                          <w14:cntxtAlts/>
                        </w:rPr>
                      </w:pPr>
                    </w:p>
                    <w:p w14:paraId="474A1117" w14:textId="77777777" w:rsidR="004B2E6E" w:rsidRDefault="004B2E6E" w:rsidP="00B82734">
                      <w:pPr>
                        <w:widowControl w:val="0"/>
                        <w:spacing w:after="100"/>
                        <w:rPr>
                          <w:rFonts w:ascii="Garamond" w:eastAsia="Times New Roman" w:hAnsi="Garamond"/>
                          <w:color w:val="000000"/>
                          <w:kern w:val="28"/>
                          <w:sz w:val="20"/>
                          <w:szCs w:val="20"/>
                          <w14:cntxtAlts/>
                        </w:rPr>
                      </w:pPr>
                    </w:p>
                    <w:p w14:paraId="7F7E80FC" w14:textId="77777777" w:rsidR="004B2E6E" w:rsidRDefault="004B2E6E" w:rsidP="00B82734">
                      <w:pPr>
                        <w:widowControl w:val="0"/>
                        <w:spacing w:after="100"/>
                        <w:rPr>
                          <w:rFonts w:ascii="Garamond" w:eastAsia="Times New Roman" w:hAnsi="Garamond"/>
                          <w:color w:val="000000"/>
                          <w:kern w:val="28"/>
                          <w:sz w:val="20"/>
                          <w:szCs w:val="20"/>
                          <w14:cntxtAlts/>
                        </w:rPr>
                      </w:pPr>
                    </w:p>
                    <w:p w14:paraId="33273763" w14:textId="77777777" w:rsidR="007639FA" w:rsidRDefault="007639FA" w:rsidP="00B82734">
                      <w:pPr>
                        <w:widowControl w:val="0"/>
                        <w:spacing w:after="100"/>
                        <w:rPr>
                          <w:rFonts w:ascii="Garamond" w:eastAsia="Times New Roman" w:hAnsi="Garamond"/>
                          <w:color w:val="000000"/>
                          <w:kern w:val="28"/>
                          <w:sz w:val="20"/>
                          <w:szCs w:val="20"/>
                          <w14:cntxtAlts/>
                        </w:rPr>
                      </w:pPr>
                    </w:p>
                    <w:p w14:paraId="0284A3EA" w14:textId="77777777" w:rsidR="007639FA" w:rsidRDefault="007639FA" w:rsidP="00B82734">
                      <w:pPr>
                        <w:widowControl w:val="0"/>
                        <w:spacing w:after="100"/>
                        <w:rPr>
                          <w:rFonts w:ascii="Garamond" w:eastAsia="Times New Roman" w:hAnsi="Garamond"/>
                          <w:color w:val="000000"/>
                          <w:kern w:val="28"/>
                          <w:sz w:val="20"/>
                          <w:szCs w:val="20"/>
                          <w14:cntxtAlts/>
                        </w:rPr>
                      </w:pPr>
                    </w:p>
                    <w:p w14:paraId="3590FE68" w14:textId="77777777" w:rsidR="007639FA" w:rsidRDefault="007639FA" w:rsidP="00B82734">
                      <w:pPr>
                        <w:widowControl w:val="0"/>
                        <w:spacing w:after="100"/>
                        <w:rPr>
                          <w:rFonts w:ascii="Garamond" w:eastAsia="Times New Roman" w:hAnsi="Garamond"/>
                          <w:color w:val="000000"/>
                          <w:kern w:val="28"/>
                          <w:sz w:val="20"/>
                          <w:szCs w:val="20"/>
                          <w14:cntxtAlts/>
                        </w:rPr>
                      </w:pPr>
                    </w:p>
                    <w:p w14:paraId="167CB0AE" w14:textId="77777777" w:rsidR="004B2E6E" w:rsidRDefault="004B2E6E" w:rsidP="00B82734">
                      <w:pPr>
                        <w:widowControl w:val="0"/>
                        <w:spacing w:after="100"/>
                        <w:rPr>
                          <w:rFonts w:ascii="Garamond" w:eastAsia="Times New Roman" w:hAnsi="Garamond"/>
                          <w:color w:val="000000"/>
                          <w:kern w:val="28"/>
                          <w:sz w:val="20"/>
                          <w:szCs w:val="20"/>
                          <w14:cntxtAlts/>
                        </w:rPr>
                      </w:pPr>
                    </w:p>
                    <w:p w14:paraId="4892C5F9" w14:textId="77777777" w:rsidR="006B55B1" w:rsidRDefault="00584DC6" w:rsidP="006B55B1">
                      <w:pPr>
                        <w:jc w:val="center"/>
                        <w:rPr>
                          <w:rFonts w:ascii="Verdana" w:hAnsi="Verdana"/>
                        </w:rPr>
                      </w:pPr>
                      <w:r>
                        <w:rPr>
                          <w:rFonts w:ascii="Verdana" w:hAnsi="Verdana"/>
                        </w:rPr>
                        <w:t xml:space="preserve">Join us for service every Sunday at </w:t>
                      </w:r>
                      <w:r w:rsidR="00E459D3">
                        <w:rPr>
                          <w:rFonts w:ascii="Verdana" w:hAnsi="Verdana"/>
                        </w:rPr>
                        <w:t>10</w:t>
                      </w:r>
                      <w:r w:rsidR="00B82734">
                        <w:rPr>
                          <w:rFonts w:ascii="Verdana" w:hAnsi="Verdana"/>
                        </w:rPr>
                        <w:t>:30am</w:t>
                      </w:r>
                    </w:p>
                    <w:p w14:paraId="3F524EC2" w14:textId="40F821A4" w:rsidR="001A203D" w:rsidRDefault="004C3CC7" w:rsidP="006B55B1">
                      <w:pPr>
                        <w:jc w:val="center"/>
                        <w:rPr>
                          <w:rFonts w:ascii="Verdana" w:hAnsi="Verdana"/>
                        </w:rPr>
                      </w:pPr>
                      <w:r>
                        <w:rPr>
                          <w:rFonts w:ascii="Verdana" w:hAnsi="Verdana"/>
                        </w:rPr>
                        <w:t>April 1st</w:t>
                      </w:r>
                      <w:r w:rsidR="00353EC8">
                        <w:rPr>
                          <w:rFonts w:ascii="Verdana" w:hAnsi="Verdana"/>
                        </w:rPr>
                        <w:t xml:space="preserve"> ,2018 </w:t>
                      </w:r>
                    </w:p>
                    <w:p w14:paraId="53A43667" w14:textId="77777777" w:rsidR="00B82734" w:rsidRPr="00B82734" w:rsidRDefault="00B82734" w:rsidP="00B82734">
                      <w:pPr>
                        <w:spacing w:before="100" w:beforeAutospacing="1" w:after="100" w:afterAutospacing="1"/>
                        <w:jc w:val="center"/>
                        <w:rPr>
                          <w:rFonts w:ascii="Times New Roman" w:eastAsia="Times New Roman" w:hAnsi="Times New Roman"/>
                          <w:sz w:val="24"/>
                          <w:szCs w:val="24"/>
                        </w:rPr>
                      </w:pPr>
                      <w:r w:rsidRPr="00B82734">
                        <w:rPr>
                          <w:rFonts w:ascii="Times New Roman" w:eastAsia="Times New Roman" w:hAnsi="Times New Roman"/>
                          <w:b/>
                          <w:bCs/>
                          <w:sz w:val="24"/>
                          <w:szCs w:val="24"/>
                        </w:rPr>
                        <w:t>26223 164th Ave. SE</w:t>
                      </w:r>
                    </w:p>
                    <w:p w14:paraId="5DC7E3A9" w14:textId="77777777" w:rsidR="00B82734" w:rsidRPr="00B82734" w:rsidRDefault="00B82734" w:rsidP="00B82734">
                      <w:pPr>
                        <w:spacing w:before="100" w:beforeAutospacing="1" w:after="100" w:afterAutospacing="1"/>
                        <w:jc w:val="center"/>
                        <w:rPr>
                          <w:rFonts w:ascii="Times New Roman" w:eastAsia="Times New Roman" w:hAnsi="Times New Roman"/>
                          <w:sz w:val="24"/>
                          <w:szCs w:val="24"/>
                        </w:rPr>
                      </w:pPr>
                      <w:r w:rsidRPr="00B82734">
                        <w:rPr>
                          <w:rFonts w:ascii="Times New Roman" w:eastAsia="Times New Roman" w:hAnsi="Times New Roman"/>
                          <w:b/>
                          <w:bCs/>
                          <w:sz w:val="24"/>
                          <w:szCs w:val="24"/>
                        </w:rPr>
                        <w:t>Covington, WA 98042</w:t>
                      </w:r>
                    </w:p>
                    <w:p w14:paraId="5875A6DB" w14:textId="77777777" w:rsidR="00B82734" w:rsidRPr="00B82734" w:rsidRDefault="00B82734" w:rsidP="00B82734">
                      <w:pPr>
                        <w:spacing w:before="100" w:beforeAutospacing="1" w:after="100" w:afterAutospacing="1"/>
                        <w:jc w:val="center"/>
                        <w:rPr>
                          <w:rFonts w:ascii="Times New Roman" w:eastAsia="Times New Roman" w:hAnsi="Times New Roman"/>
                          <w:sz w:val="24"/>
                          <w:szCs w:val="24"/>
                        </w:rPr>
                      </w:pPr>
                      <w:r w:rsidRPr="00B82734">
                        <w:rPr>
                          <w:rFonts w:ascii="Times New Roman" w:eastAsia="Times New Roman" w:hAnsi="Times New Roman"/>
                          <w:b/>
                          <w:bCs/>
                          <w:sz w:val="24"/>
                          <w:szCs w:val="24"/>
                        </w:rPr>
                        <w:t>253</w:t>
                      </w:r>
                      <w:r w:rsidR="00A910F4">
                        <w:rPr>
                          <w:rFonts w:ascii="Times New Roman" w:eastAsia="Times New Roman" w:hAnsi="Times New Roman"/>
                          <w:b/>
                          <w:bCs/>
                          <w:sz w:val="24"/>
                          <w:szCs w:val="24"/>
                        </w:rPr>
                        <w:t>-</w:t>
                      </w:r>
                      <w:r w:rsidRPr="00B82734">
                        <w:rPr>
                          <w:rFonts w:ascii="Times New Roman" w:eastAsia="Times New Roman" w:hAnsi="Times New Roman"/>
                          <w:b/>
                          <w:bCs/>
                          <w:sz w:val="24"/>
                          <w:szCs w:val="24"/>
                        </w:rPr>
                        <w:t>631</w:t>
                      </w:r>
                      <w:r w:rsidR="00A910F4">
                        <w:rPr>
                          <w:rFonts w:ascii="Times New Roman" w:eastAsia="Times New Roman" w:hAnsi="Times New Roman"/>
                          <w:b/>
                          <w:bCs/>
                          <w:sz w:val="24"/>
                          <w:szCs w:val="24"/>
                        </w:rPr>
                        <w:t>-</w:t>
                      </w:r>
                      <w:r w:rsidRPr="00B82734">
                        <w:rPr>
                          <w:rFonts w:ascii="Times New Roman" w:eastAsia="Times New Roman" w:hAnsi="Times New Roman"/>
                          <w:b/>
                          <w:bCs/>
                          <w:sz w:val="24"/>
                          <w:szCs w:val="24"/>
                        </w:rPr>
                        <w:t>8853</w:t>
                      </w:r>
                    </w:p>
                    <w:p w14:paraId="348EFEF1" w14:textId="77777777" w:rsidR="00B82734" w:rsidRDefault="00B82734" w:rsidP="007B6CD8">
                      <w:pPr>
                        <w:rPr>
                          <w:rFonts w:ascii="Verdana" w:hAnsi="Verdana"/>
                        </w:rPr>
                      </w:pPr>
                    </w:p>
                    <w:p w14:paraId="6CD74627" w14:textId="77777777" w:rsidR="00584DC6" w:rsidRDefault="00584DC6" w:rsidP="00305BE1">
                      <w:pPr>
                        <w:jc w:val="center"/>
                        <w:rPr>
                          <w:rFonts w:ascii="Verdana" w:hAnsi="Verdana"/>
                        </w:rPr>
                      </w:pPr>
                    </w:p>
                  </w:txbxContent>
                </v:textbox>
              </v:shape>
            </w:pict>
          </mc:Fallback>
        </mc:AlternateContent>
      </w:r>
    </w:p>
    <w:p w14:paraId="41279E57" w14:textId="77777777" w:rsidR="007B6CD8" w:rsidRDefault="007B6CD8" w:rsidP="00B4669E">
      <w:pPr>
        <w:tabs>
          <w:tab w:val="left" w:pos="17926"/>
        </w:tabs>
      </w:pPr>
    </w:p>
    <w:p w14:paraId="27F2410E" w14:textId="13B9F45D" w:rsidR="00A9362B" w:rsidRDefault="00493A33" w:rsidP="00B4669E">
      <w:pPr>
        <w:tabs>
          <w:tab w:val="left" w:pos="17926"/>
        </w:tabs>
      </w:pPr>
      <w:r>
        <w:rPr>
          <w:noProof/>
        </w:rPr>
        <mc:AlternateContent>
          <mc:Choice Requires="wps">
            <w:drawing>
              <wp:anchor distT="0" distB="0" distL="114300" distR="114300" simplePos="0" relativeHeight="251671552" behindDoc="0" locked="0" layoutInCell="1" allowOverlap="1" wp14:anchorId="63746C0D" wp14:editId="04622AF5">
                <wp:simplePos x="0" y="0"/>
                <wp:positionH relativeFrom="column">
                  <wp:posOffset>190500</wp:posOffset>
                </wp:positionH>
                <wp:positionV relativeFrom="paragraph">
                  <wp:posOffset>3145154</wp:posOffset>
                </wp:positionV>
                <wp:extent cx="123825" cy="83185"/>
                <wp:effectExtent l="0" t="0" r="28575" b="12065"/>
                <wp:wrapNone/>
                <wp:docPr id="63" name="Rectangle 63"/>
                <wp:cNvGraphicFramePr/>
                <a:graphic xmlns:a="http://schemas.openxmlformats.org/drawingml/2006/main">
                  <a:graphicData uri="http://schemas.microsoft.com/office/word/2010/wordprocessingShape">
                    <wps:wsp>
                      <wps:cNvSpPr/>
                      <wps:spPr>
                        <a:xfrm flipV="1">
                          <a:off x="0" y="0"/>
                          <a:ext cx="123825" cy="831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3AB53" id="Rectangle 63" o:spid="_x0000_s1026" style="position:absolute;margin-left:15pt;margin-top:247.65pt;width:9.75pt;height:6.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" fillcolor="#4f81bd [3204]" strokecolor="#243f60 [1604]" strokeweight="2pt"/>
            </w:pict>
          </mc:Fallback>
        </mc:AlternateContent>
      </w:r>
      <w:r w:rsidR="009F7E3A">
        <w:rPr>
          <w:noProof/>
        </w:rPr>
        <mc:AlternateContent>
          <mc:Choice Requires="wps">
            <w:drawing>
              <wp:anchor distT="0" distB="0" distL="114300" distR="114300" simplePos="0" relativeHeight="251675648" behindDoc="0" locked="0" layoutInCell="1" allowOverlap="1" wp14:anchorId="4516B2A0" wp14:editId="12CF71C1">
                <wp:simplePos x="0" y="0"/>
                <wp:positionH relativeFrom="column">
                  <wp:posOffset>180975</wp:posOffset>
                </wp:positionH>
                <wp:positionV relativeFrom="paragraph">
                  <wp:posOffset>6959600</wp:posOffset>
                </wp:positionV>
                <wp:extent cx="104775" cy="1238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10477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2E7AC" id="Rectangle 65" o:spid="_x0000_s1026" style="position:absolute;margin-left:14.25pt;margin-top:548pt;width:8.25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" fillcolor="#4f81bd [3204]" strokecolor="#243f60 [1604]" strokeweight="2pt"/>
            </w:pict>
          </mc:Fallback>
        </mc:AlternateContent>
      </w:r>
      <w:r w:rsidR="009F7E3A">
        <w:rPr>
          <w:noProof/>
        </w:rPr>
        <mc:AlternateContent>
          <mc:Choice Requires="wps">
            <w:drawing>
              <wp:anchor distT="0" distB="0" distL="114300" distR="114300" simplePos="0" relativeHeight="251677696" behindDoc="0" locked="0" layoutInCell="1" allowOverlap="1" wp14:anchorId="3B4BB37C" wp14:editId="623162A1">
                <wp:simplePos x="0" y="0"/>
                <wp:positionH relativeFrom="column">
                  <wp:posOffset>1238250</wp:posOffset>
                </wp:positionH>
                <wp:positionV relativeFrom="paragraph">
                  <wp:posOffset>6964680</wp:posOffset>
                </wp:positionV>
                <wp:extent cx="104775" cy="9525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10477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23CF6" id="Rectangle 66" o:spid="_x0000_s1026" style="position:absolute;margin-left:97.5pt;margin-top:548.4pt;width:8.25pt;height: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" fillcolor="#4f81bd [3204]" strokecolor="#243f60 [1604]" strokeweight="2pt"/>
            </w:pict>
          </mc:Fallback>
        </mc:AlternateContent>
      </w:r>
      <w:r w:rsidR="009F7E3A">
        <w:rPr>
          <w:noProof/>
        </w:rPr>
        <mc:AlternateContent>
          <mc:Choice Requires="wps">
            <w:drawing>
              <wp:anchor distT="0" distB="0" distL="114300" distR="114300" simplePos="0" relativeHeight="251673600" behindDoc="0" locked="0" layoutInCell="1" allowOverlap="1" wp14:anchorId="1BA19860" wp14:editId="215F6535">
                <wp:simplePos x="0" y="0"/>
                <wp:positionH relativeFrom="column">
                  <wp:posOffset>1019175</wp:posOffset>
                </wp:positionH>
                <wp:positionV relativeFrom="paragraph">
                  <wp:posOffset>3145155</wp:posOffset>
                </wp:positionV>
                <wp:extent cx="104775" cy="64135"/>
                <wp:effectExtent l="0" t="0" r="28575" b="12065"/>
                <wp:wrapNone/>
                <wp:docPr id="64" name="Rectangle 64"/>
                <wp:cNvGraphicFramePr/>
                <a:graphic xmlns:a="http://schemas.openxmlformats.org/drawingml/2006/main">
                  <a:graphicData uri="http://schemas.microsoft.com/office/word/2010/wordprocessingShape">
                    <wps:wsp>
                      <wps:cNvSpPr/>
                      <wps:spPr>
                        <a:xfrm>
                          <a:off x="0" y="0"/>
                          <a:ext cx="104775" cy="64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E5FA9" id="Rectangle 64" o:spid="_x0000_s1026" style="position:absolute;margin-left:80.25pt;margin-top:247.65pt;width:8.25pt;height: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" fillcolor="#4f81bd [3204]" strokecolor="#243f60 [1604]" strokeweight="2pt"/>
            </w:pict>
          </mc:Fallback>
        </mc:AlternateContent>
      </w:r>
      <w:r w:rsidR="009F7E3A">
        <w:rPr>
          <w:noProof/>
        </w:rPr>
        <mc:AlternateContent>
          <mc:Choice Requires="wps">
            <w:drawing>
              <wp:anchor distT="0" distB="0" distL="114300" distR="114300" simplePos="0" relativeHeight="251669504" behindDoc="0" locked="0" layoutInCell="1" allowOverlap="1" wp14:anchorId="63BA5CEC" wp14:editId="7F8BAC30">
                <wp:simplePos x="0" y="0"/>
                <wp:positionH relativeFrom="column">
                  <wp:posOffset>180975</wp:posOffset>
                </wp:positionH>
                <wp:positionV relativeFrom="paragraph">
                  <wp:posOffset>1668780</wp:posOffset>
                </wp:positionV>
                <wp:extent cx="95250" cy="8572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952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FA1BF" id="Rectangle 92" o:spid="_x0000_s1026" style="position:absolute;margin-left:14.25pt;margin-top:131.4pt;width:7.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" fillcolor="#4f81bd [3204]" strokecolor="#243f60 [1604]" strokeweight="2pt"/>
            </w:pict>
          </mc:Fallback>
        </mc:AlternateContent>
      </w:r>
      <w:r w:rsidR="00BD6194">
        <w:rPr>
          <w:noProof/>
        </w:rPr>
        <mc:AlternateContent>
          <mc:Choice Requires="wps">
            <w:drawing>
              <wp:anchor distT="0" distB="0" distL="114300" distR="114300" simplePos="0" relativeHeight="251654144" behindDoc="0" locked="0" layoutInCell="1" allowOverlap="1" wp14:anchorId="35CA030D" wp14:editId="5FE05AAA">
                <wp:simplePos x="0" y="0"/>
                <wp:positionH relativeFrom="column">
                  <wp:posOffset>8810625</wp:posOffset>
                </wp:positionH>
                <wp:positionV relativeFrom="paragraph">
                  <wp:posOffset>3811905</wp:posOffset>
                </wp:positionV>
                <wp:extent cx="3175635" cy="1181100"/>
                <wp:effectExtent l="0" t="0" r="24765" b="19050"/>
                <wp:wrapNone/>
                <wp:docPr id="12" name="Text Box 12"/>
                <wp:cNvGraphicFramePr/>
                <a:graphic xmlns:a="http://schemas.openxmlformats.org/drawingml/2006/main">
                  <a:graphicData uri="http://schemas.microsoft.com/office/word/2010/wordprocessingShape">
                    <wps:wsp>
                      <wps:cNvSpPr txBox="1"/>
                      <wps:spPr>
                        <a:xfrm>
                          <a:off x="0" y="0"/>
                          <a:ext cx="3175635" cy="1181100"/>
                        </a:xfrm>
                        <a:prstGeom prst="rect">
                          <a:avLst/>
                        </a:prstGeom>
                        <a:solidFill>
                          <a:schemeClr val="lt1"/>
                        </a:solidFill>
                        <a:ln w="6350">
                          <a:solidFill>
                            <a:prstClr val="black"/>
                          </a:solidFill>
                        </a:ln>
                      </wps:spPr>
                      <wps:txbx>
                        <w:txbxContent>
                          <w:p w14:paraId="5AF0F9AC" w14:textId="77777777" w:rsidR="006B55B1" w:rsidRPr="006B55B1" w:rsidRDefault="006B55B1" w:rsidP="006B55B1">
                            <w:pPr>
                              <w:jc w:val="center"/>
                              <w:rPr>
                                <w:rFonts w:ascii="Forte" w:hAnsi="Forte"/>
                                <w:sz w:val="32"/>
                                <w:szCs w:val="32"/>
                              </w:rPr>
                            </w:pPr>
                            <w:r w:rsidRPr="006B55B1">
                              <w:rPr>
                                <w:rFonts w:ascii="Forte" w:hAnsi="Forte"/>
                                <w:sz w:val="32"/>
                                <w:szCs w:val="32"/>
                              </w:rPr>
                              <w:t xml:space="preserve">Connecting People to God and </w:t>
                            </w:r>
                          </w:p>
                          <w:p w14:paraId="69A71625" w14:textId="77777777" w:rsidR="006B55B1" w:rsidRPr="006B55B1" w:rsidRDefault="006B55B1" w:rsidP="006B55B1">
                            <w:pPr>
                              <w:jc w:val="center"/>
                              <w:rPr>
                                <w:rFonts w:ascii="Forte" w:hAnsi="Forte"/>
                                <w:sz w:val="32"/>
                                <w:szCs w:val="32"/>
                              </w:rPr>
                            </w:pPr>
                            <w:r w:rsidRPr="006B55B1">
                              <w:rPr>
                                <w:rFonts w:ascii="Forte" w:hAnsi="Forte"/>
                                <w:sz w:val="32"/>
                                <w:szCs w:val="32"/>
                              </w:rPr>
                              <w:t>To Each Other</w:t>
                            </w:r>
                          </w:p>
                          <w:p w14:paraId="4A098167" w14:textId="77777777" w:rsidR="006B55B1" w:rsidRDefault="006B55B1" w:rsidP="006B55B1">
                            <w:pPr>
                              <w:jc w:val="center"/>
                              <w:rPr>
                                <w:rFonts w:ascii="Forte" w:hAnsi="Forte"/>
                                <w:sz w:val="32"/>
                                <w:szCs w:val="32"/>
                              </w:rPr>
                            </w:pPr>
                            <w:r w:rsidRPr="006B55B1">
                              <w:rPr>
                                <w:rFonts w:ascii="Forte" w:hAnsi="Forte"/>
                                <w:sz w:val="32"/>
                                <w:szCs w:val="32"/>
                              </w:rPr>
                              <w:t>Because All People Matter</w:t>
                            </w:r>
                          </w:p>
                          <w:p w14:paraId="69B61ED6" w14:textId="77777777" w:rsidR="006B55B1" w:rsidRPr="006B55B1" w:rsidRDefault="006B55B1" w:rsidP="006B55B1">
                            <w:pPr>
                              <w:jc w:val="center"/>
                              <w:rPr>
                                <w:rFonts w:ascii="Forte" w:hAnsi="Forte"/>
                                <w:sz w:val="32"/>
                                <w:szCs w:val="32"/>
                              </w:rPr>
                            </w:pPr>
                            <w:r w:rsidRPr="006B55B1">
                              <w:rPr>
                                <w:rFonts w:ascii="Forte" w:hAnsi="Forte"/>
                                <w:sz w:val="32"/>
                                <w:szCs w:val="32"/>
                              </w:rPr>
                              <w:t xml:space="preserve"> To God</w:t>
                            </w:r>
                          </w:p>
                          <w:p w14:paraId="0AC9F075" w14:textId="77777777" w:rsidR="006B55B1" w:rsidRDefault="006B55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A030D" id="Text Box 12" o:spid="_x0000_s1060" type="#_x0000_t202" style="position:absolute;margin-left:693.75pt;margin-top:300.15pt;width:250.05pt;height:9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" fillcolor="white [3201]" strokeweight=".5pt">
                <v:textbox>
                  <w:txbxContent>
                    <w:p w14:paraId="5AF0F9AC" w14:textId="77777777" w:rsidR="006B55B1" w:rsidRPr="006B55B1" w:rsidRDefault="006B55B1" w:rsidP="006B55B1">
                      <w:pPr>
                        <w:jc w:val="center"/>
                        <w:rPr>
                          <w:rFonts w:ascii="Forte" w:hAnsi="Forte"/>
                          <w:sz w:val="32"/>
                          <w:szCs w:val="32"/>
                        </w:rPr>
                      </w:pPr>
                      <w:r w:rsidRPr="006B55B1">
                        <w:rPr>
                          <w:rFonts w:ascii="Forte" w:hAnsi="Forte"/>
                          <w:sz w:val="32"/>
                          <w:szCs w:val="32"/>
                        </w:rPr>
                        <w:t xml:space="preserve">Connecting People to God and </w:t>
                      </w:r>
                    </w:p>
                    <w:p w14:paraId="69A71625" w14:textId="77777777" w:rsidR="006B55B1" w:rsidRPr="006B55B1" w:rsidRDefault="006B55B1" w:rsidP="006B55B1">
                      <w:pPr>
                        <w:jc w:val="center"/>
                        <w:rPr>
                          <w:rFonts w:ascii="Forte" w:hAnsi="Forte"/>
                          <w:sz w:val="32"/>
                          <w:szCs w:val="32"/>
                        </w:rPr>
                      </w:pPr>
                      <w:r w:rsidRPr="006B55B1">
                        <w:rPr>
                          <w:rFonts w:ascii="Forte" w:hAnsi="Forte"/>
                          <w:sz w:val="32"/>
                          <w:szCs w:val="32"/>
                        </w:rPr>
                        <w:t>To Each Other</w:t>
                      </w:r>
                    </w:p>
                    <w:p w14:paraId="4A098167" w14:textId="77777777" w:rsidR="006B55B1" w:rsidRDefault="006B55B1" w:rsidP="006B55B1">
                      <w:pPr>
                        <w:jc w:val="center"/>
                        <w:rPr>
                          <w:rFonts w:ascii="Forte" w:hAnsi="Forte"/>
                          <w:sz w:val="32"/>
                          <w:szCs w:val="32"/>
                        </w:rPr>
                      </w:pPr>
                      <w:r w:rsidRPr="006B55B1">
                        <w:rPr>
                          <w:rFonts w:ascii="Forte" w:hAnsi="Forte"/>
                          <w:sz w:val="32"/>
                          <w:szCs w:val="32"/>
                        </w:rPr>
                        <w:t>Because All People Matter</w:t>
                      </w:r>
                    </w:p>
                    <w:p w14:paraId="69B61ED6" w14:textId="77777777" w:rsidR="006B55B1" w:rsidRPr="006B55B1" w:rsidRDefault="006B55B1" w:rsidP="006B55B1">
                      <w:pPr>
                        <w:jc w:val="center"/>
                        <w:rPr>
                          <w:rFonts w:ascii="Forte" w:hAnsi="Forte"/>
                          <w:sz w:val="32"/>
                          <w:szCs w:val="32"/>
                        </w:rPr>
                      </w:pPr>
                      <w:r w:rsidRPr="006B55B1">
                        <w:rPr>
                          <w:rFonts w:ascii="Forte" w:hAnsi="Forte"/>
                          <w:sz w:val="32"/>
                          <w:szCs w:val="32"/>
                        </w:rPr>
                        <w:t xml:space="preserve"> To God</w:t>
                      </w:r>
                    </w:p>
                    <w:p w14:paraId="0AC9F075" w14:textId="77777777" w:rsidR="006B55B1" w:rsidRDefault="006B55B1"/>
                  </w:txbxContent>
                </v:textbox>
              </v:shape>
            </w:pict>
          </mc:Fallback>
        </mc:AlternateContent>
      </w:r>
      <w:r w:rsidR="007F4910">
        <w:rPr>
          <w:noProof/>
        </w:rPr>
        <mc:AlternateContent>
          <mc:Choice Requires="wps">
            <w:drawing>
              <wp:anchor distT="0" distB="0" distL="114300" distR="114300" simplePos="0" relativeHeight="251672576" behindDoc="0" locked="0" layoutInCell="1" allowOverlap="1" wp14:anchorId="67E14F5D" wp14:editId="050776F6">
                <wp:simplePos x="0" y="0"/>
                <wp:positionH relativeFrom="column">
                  <wp:posOffset>187960</wp:posOffset>
                </wp:positionH>
                <wp:positionV relativeFrom="paragraph">
                  <wp:posOffset>2687955</wp:posOffset>
                </wp:positionV>
                <wp:extent cx="69215" cy="95250"/>
                <wp:effectExtent l="0" t="0" r="26035" b="19050"/>
                <wp:wrapNone/>
                <wp:docPr id="91" name="Rectangle 91"/>
                <wp:cNvGraphicFramePr/>
                <a:graphic xmlns:a="http://schemas.openxmlformats.org/drawingml/2006/main">
                  <a:graphicData uri="http://schemas.microsoft.com/office/word/2010/wordprocessingShape">
                    <wps:wsp>
                      <wps:cNvSpPr/>
                      <wps:spPr>
                        <a:xfrm>
                          <a:off x="0" y="0"/>
                          <a:ext cx="6921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66E57" id="Rectangle 91" o:spid="_x0000_s1026" style="position:absolute;margin-left:14.8pt;margin-top:211.65pt;width:5.45pt;height: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" fillcolor="#4f81bd [3204]" strokecolor="#243f60 [1604]" strokeweight="2pt"/>
            </w:pict>
          </mc:Fallback>
        </mc:AlternateContent>
      </w:r>
      <w:r w:rsidR="007F4910">
        <w:rPr>
          <w:noProof/>
        </w:rPr>
        <mc:AlternateContent>
          <mc:Choice Requires="wps">
            <w:drawing>
              <wp:anchor distT="0" distB="0" distL="114300" distR="114300" simplePos="0" relativeHeight="251666432" behindDoc="0" locked="0" layoutInCell="1" allowOverlap="1" wp14:anchorId="4A1D27B0" wp14:editId="5B8865D3">
                <wp:simplePos x="0" y="0"/>
                <wp:positionH relativeFrom="column">
                  <wp:posOffset>200025</wp:posOffset>
                </wp:positionH>
                <wp:positionV relativeFrom="paragraph">
                  <wp:posOffset>2487930</wp:posOffset>
                </wp:positionV>
                <wp:extent cx="85725" cy="85725"/>
                <wp:effectExtent l="0" t="0" r="28575" b="28575"/>
                <wp:wrapNone/>
                <wp:docPr id="90" name="Rectangle 90"/>
                <wp:cNvGraphicFramePr/>
                <a:graphic xmlns:a="http://schemas.openxmlformats.org/drawingml/2006/main">
                  <a:graphicData uri="http://schemas.microsoft.com/office/word/2010/wordprocessingShape">
                    <wps:wsp>
                      <wps:cNvSpPr/>
                      <wps:spPr>
                        <a:xfrm>
                          <a:off x="0" y="0"/>
                          <a:ext cx="857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FF519" id="Rectangle 90" o:spid="_x0000_s1026" style="position:absolute;margin-left:15.75pt;margin-top:195.9pt;width:6.75pt;height: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" fillcolor="#4f81bd [3204]" strokecolor="#243f60 [1604]" strokeweight="2pt"/>
            </w:pict>
          </mc:Fallback>
        </mc:AlternateContent>
      </w:r>
      <w:r w:rsidR="007F4910">
        <w:rPr>
          <w:noProof/>
        </w:rPr>
        <mc:AlternateContent>
          <mc:Choice Requires="wps">
            <w:drawing>
              <wp:anchor distT="0" distB="0" distL="114300" distR="114300" simplePos="0" relativeHeight="251664384" behindDoc="0" locked="0" layoutInCell="1" allowOverlap="1" wp14:anchorId="1AB73628" wp14:editId="01A56298">
                <wp:simplePos x="0" y="0"/>
                <wp:positionH relativeFrom="column">
                  <wp:posOffset>200025</wp:posOffset>
                </wp:positionH>
                <wp:positionV relativeFrom="paragraph">
                  <wp:posOffset>1240155</wp:posOffset>
                </wp:positionV>
                <wp:extent cx="114300" cy="81915"/>
                <wp:effectExtent l="0" t="0" r="19050" b="13335"/>
                <wp:wrapNone/>
                <wp:docPr id="89" name="Rectangle 89"/>
                <wp:cNvGraphicFramePr/>
                <a:graphic xmlns:a="http://schemas.openxmlformats.org/drawingml/2006/main">
                  <a:graphicData uri="http://schemas.microsoft.com/office/word/2010/wordprocessingShape">
                    <wps:wsp>
                      <wps:cNvSpPr/>
                      <wps:spPr>
                        <a:xfrm>
                          <a:off x="0" y="0"/>
                          <a:ext cx="114300" cy="81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235B8" id="Rectangle 89" o:spid="_x0000_s1026" style="position:absolute;margin-left:15.75pt;margin-top:97.65pt;width:9pt;height:6.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" fillcolor="#4f81bd [3204]" strokecolor="#243f60 [1604]" strokeweight="2pt"/>
            </w:pict>
          </mc:Fallback>
        </mc:AlternateContent>
      </w:r>
      <w:r w:rsidR="007F4910">
        <w:rPr>
          <w:noProof/>
        </w:rPr>
        <mc:AlternateContent>
          <mc:Choice Requires="wps">
            <w:drawing>
              <wp:anchor distT="0" distB="0" distL="114300" distR="114300" simplePos="0" relativeHeight="251662336" behindDoc="0" locked="0" layoutInCell="1" allowOverlap="1" wp14:anchorId="40C40E53" wp14:editId="3C666D55">
                <wp:simplePos x="0" y="0"/>
                <wp:positionH relativeFrom="column">
                  <wp:posOffset>190500</wp:posOffset>
                </wp:positionH>
                <wp:positionV relativeFrom="paragraph">
                  <wp:posOffset>792480</wp:posOffset>
                </wp:positionV>
                <wp:extent cx="104775" cy="85725"/>
                <wp:effectExtent l="0" t="0" r="28575" b="28575"/>
                <wp:wrapNone/>
                <wp:docPr id="88" name="Rectangle 88"/>
                <wp:cNvGraphicFramePr/>
                <a:graphic xmlns:a="http://schemas.openxmlformats.org/drawingml/2006/main">
                  <a:graphicData uri="http://schemas.microsoft.com/office/word/2010/wordprocessingShape">
                    <wps:wsp>
                      <wps:cNvSpPr/>
                      <wps:spPr>
                        <a:xfrm>
                          <a:off x="0" y="0"/>
                          <a:ext cx="10477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0EFCC" id="Rectangle 88" o:spid="_x0000_s1026" style="position:absolute;margin-left:15pt;margin-top:62.4pt;width:8.2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" fillcolor="#4f81bd [3204]" strokecolor="#243f60 [1604]" strokeweight="2pt"/>
            </w:pict>
          </mc:Fallback>
        </mc:AlternateContent>
      </w:r>
      <w:r w:rsidR="00E95C07">
        <w:rPr>
          <w:noProof/>
        </w:rPr>
        <mc:AlternateContent>
          <mc:Choice Requires="wps">
            <w:drawing>
              <wp:anchor distT="0" distB="0" distL="114300" distR="114300" simplePos="0" relativeHeight="251655168" behindDoc="0" locked="0" layoutInCell="1" allowOverlap="1" wp14:anchorId="407D1964" wp14:editId="1A43DE0F">
                <wp:simplePos x="0" y="0"/>
                <wp:positionH relativeFrom="column">
                  <wp:posOffset>171450</wp:posOffset>
                </wp:positionH>
                <wp:positionV relativeFrom="paragraph">
                  <wp:posOffset>782954</wp:posOffset>
                </wp:positionV>
                <wp:extent cx="133350" cy="1047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33350"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99211" id="Rectangle 50" o:spid="_x0000_s1026" style="position:absolute;margin-left:13.5pt;margin-top:61.65pt;width:10.5pt;height: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" fillcolor="#4f81bd [3204]" strokecolor="#243f60 [1604]" strokeweight="2pt"/>
            </w:pict>
          </mc:Fallback>
        </mc:AlternateContent>
      </w:r>
      <w:r w:rsidR="008859E0">
        <w:rPr>
          <w:noProof/>
        </w:rPr>
        <mc:AlternateContent>
          <mc:Choice Requires="wps">
            <w:drawing>
              <wp:anchor distT="0" distB="0" distL="114300" distR="114300" simplePos="0" relativeHeight="251668480" behindDoc="0" locked="0" layoutInCell="1" allowOverlap="1" wp14:anchorId="008097F6" wp14:editId="0B442B57">
                <wp:simplePos x="0" y="0"/>
                <wp:positionH relativeFrom="column">
                  <wp:posOffset>2057400</wp:posOffset>
                </wp:positionH>
                <wp:positionV relativeFrom="paragraph">
                  <wp:posOffset>2868930</wp:posOffset>
                </wp:positionV>
                <wp:extent cx="95250" cy="857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952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A247E" id="Rectangle 59" o:spid="_x0000_s1026" style="position:absolute;margin-left:162pt;margin-top:225.9pt;width:7.5pt;height: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" fillcolor="#4f81bd [3204]" strokecolor="#243f60 [1604]" strokeweight="2pt"/>
            </w:pict>
          </mc:Fallback>
        </mc:AlternateContent>
      </w:r>
      <w:r w:rsidR="008859E0">
        <w:rPr>
          <w:noProof/>
        </w:rPr>
        <mc:AlternateContent>
          <mc:Choice Requires="wps">
            <w:drawing>
              <wp:anchor distT="0" distB="0" distL="114300" distR="114300" simplePos="0" relativeHeight="251665408" behindDoc="0" locked="0" layoutInCell="1" allowOverlap="1" wp14:anchorId="53428330" wp14:editId="39AF9FE1">
                <wp:simplePos x="0" y="0"/>
                <wp:positionH relativeFrom="column">
                  <wp:posOffset>1438275</wp:posOffset>
                </wp:positionH>
                <wp:positionV relativeFrom="paragraph">
                  <wp:posOffset>2840355</wp:posOffset>
                </wp:positionV>
                <wp:extent cx="45719" cy="92710"/>
                <wp:effectExtent l="0" t="0" r="12065" b="21590"/>
                <wp:wrapNone/>
                <wp:docPr id="58" name="Rectangle 58"/>
                <wp:cNvGraphicFramePr/>
                <a:graphic xmlns:a="http://schemas.openxmlformats.org/drawingml/2006/main">
                  <a:graphicData uri="http://schemas.microsoft.com/office/word/2010/wordprocessingShape">
                    <wps:wsp>
                      <wps:cNvSpPr/>
                      <wps:spPr>
                        <a:xfrm flipV="1">
                          <a:off x="0" y="0"/>
                          <a:ext cx="45719" cy="92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67935" id="Rectangle 58" o:spid="_x0000_s1026" style="position:absolute;margin-left:113.25pt;margin-top:223.65pt;width:3.6pt;height:7.3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" fillcolor="#4f81bd [3204]" strokecolor="#243f60 [1604]" strokeweight="2pt"/>
            </w:pict>
          </mc:Fallback>
        </mc:AlternateContent>
      </w:r>
      <w:r w:rsidR="008859E0">
        <w:rPr>
          <w:noProof/>
        </w:rPr>
        <mc:AlternateContent>
          <mc:Choice Requires="wps">
            <w:drawing>
              <wp:anchor distT="0" distB="0" distL="114300" distR="114300" simplePos="0" relativeHeight="251663360" behindDoc="0" locked="0" layoutInCell="1" allowOverlap="1" wp14:anchorId="2195539B" wp14:editId="78B5251E">
                <wp:simplePos x="0" y="0"/>
                <wp:positionH relativeFrom="column">
                  <wp:posOffset>933450</wp:posOffset>
                </wp:positionH>
                <wp:positionV relativeFrom="paragraph">
                  <wp:posOffset>2866390</wp:posOffset>
                </wp:positionV>
                <wp:extent cx="57150" cy="762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5715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49C96D" id="Rectangle 57" o:spid="_x0000_s1026" style="position:absolute;margin-left:73.5pt;margin-top:225.7pt;width:4.5pt;height: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" fillcolor="#4f81bd [3204]" strokecolor="#243f60 [1604]" strokeweight="2pt"/>
            </w:pict>
          </mc:Fallback>
        </mc:AlternateContent>
      </w:r>
      <w:r w:rsidR="008859E0">
        <w:rPr>
          <w:noProof/>
        </w:rPr>
        <mc:AlternateContent>
          <mc:Choice Requires="wps">
            <w:drawing>
              <wp:anchor distT="0" distB="0" distL="114300" distR="114300" simplePos="0" relativeHeight="251661312" behindDoc="0" locked="0" layoutInCell="1" allowOverlap="1" wp14:anchorId="585DD87F" wp14:editId="23476FDB">
                <wp:simplePos x="0" y="0"/>
                <wp:positionH relativeFrom="column">
                  <wp:posOffset>142875</wp:posOffset>
                </wp:positionH>
                <wp:positionV relativeFrom="paragraph">
                  <wp:posOffset>2870836</wp:posOffset>
                </wp:positionV>
                <wp:extent cx="45719" cy="45719"/>
                <wp:effectExtent l="0" t="0" r="12065" b="12065"/>
                <wp:wrapNone/>
                <wp:docPr id="56" name="Rectangle 56"/>
                <wp:cNvGraphicFramePr/>
                <a:graphic xmlns:a="http://schemas.openxmlformats.org/drawingml/2006/main">
                  <a:graphicData uri="http://schemas.microsoft.com/office/word/2010/wordprocessingShape">
                    <wps:wsp>
                      <wps:cNvSpPr/>
                      <wps:spPr>
                        <a:xfrm flipV="1">
                          <a:off x="0" y="0"/>
                          <a:ext cx="4571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11FCD" id="Rectangle 56" o:spid="_x0000_s1026" style="position:absolute;margin-left:11.25pt;margin-top:226.05pt;width:3.6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" fillcolor="#4f81bd [3204]" strokecolor="#243f60 [1604]" strokeweight="2pt"/>
            </w:pict>
          </mc:Fallback>
        </mc:AlternateContent>
      </w:r>
      <w:r w:rsidR="008859E0">
        <w:rPr>
          <w:noProof/>
        </w:rPr>
        <mc:AlternateContent>
          <mc:Choice Requires="wps">
            <w:drawing>
              <wp:anchor distT="0" distB="0" distL="114300" distR="114300" simplePos="0" relativeHeight="251660288" behindDoc="0" locked="0" layoutInCell="1" allowOverlap="1" wp14:anchorId="069AF7BC" wp14:editId="021E8C3E">
                <wp:simplePos x="0" y="0"/>
                <wp:positionH relativeFrom="column">
                  <wp:posOffset>161925</wp:posOffset>
                </wp:positionH>
                <wp:positionV relativeFrom="paragraph">
                  <wp:posOffset>2687955</wp:posOffset>
                </wp:positionV>
                <wp:extent cx="76200" cy="6667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76200"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37202" id="Rectangle 55" o:spid="_x0000_s1026" style="position:absolute;margin-left:12.75pt;margin-top:211.65pt;width:6pt;height: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" fillcolor="#4f81bd [3204]" strokecolor="#243f60 [1604]" strokeweight="2pt"/>
            </w:pict>
          </mc:Fallback>
        </mc:AlternateContent>
      </w:r>
      <w:r w:rsidR="008859E0">
        <w:rPr>
          <w:noProof/>
        </w:rPr>
        <mc:AlternateContent>
          <mc:Choice Requires="wps">
            <w:drawing>
              <wp:anchor distT="0" distB="0" distL="114300" distR="114300" simplePos="0" relativeHeight="251659264" behindDoc="0" locked="0" layoutInCell="1" allowOverlap="1" wp14:anchorId="68F6C8B0" wp14:editId="5E7E018C">
                <wp:simplePos x="0" y="0"/>
                <wp:positionH relativeFrom="column">
                  <wp:posOffset>171451</wp:posOffset>
                </wp:positionH>
                <wp:positionV relativeFrom="paragraph">
                  <wp:posOffset>2478406</wp:posOffset>
                </wp:positionV>
                <wp:extent cx="57150" cy="762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5715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DCC5E" id="Rectangle 54" o:spid="_x0000_s1026" style="position:absolute;margin-left:13.5pt;margin-top:195.15pt;width:4.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" fillcolor="#4f81bd [3204]" strokecolor="#243f60 [1604]" strokeweight="2pt"/>
            </w:pict>
          </mc:Fallback>
        </mc:AlternateContent>
      </w:r>
      <w:r w:rsidR="008859E0">
        <w:rPr>
          <w:noProof/>
        </w:rPr>
        <mc:AlternateContent>
          <mc:Choice Requires="wps">
            <w:drawing>
              <wp:anchor distT="0" distB="0" distL="114300" distR="114300" simplePos="0" relativeHeight="251656192" behindDoc="0" locked="0" layoutInCell="1" allowOverlap="1" wp14:anchorId="230E4123" wp14:editId="74E5970E">
                <wp:simplePos x="0" y="0"/>
                <wp:positionH relativeFrom="column">
                  <wp:posOffset>161925</wp:posOffset>
                </wp:positionH>
                <wp:positionV relativeFrom="paragraph">
                  <wp:posOffset>1198245</wp:posOffset>
                </wp:positionV>
                <wp:extent cx="133350" cy="120015"/>
                <wp:effectExtent l="0" t="0" r="19050" b="13335"/>
                <wp:wrapNone/>
                <wp:docPr id="51" name="Rectangle 51"/>
                <wp:cNvGraphicFramePr/>
                <a:graphic xmlns:a="http://schemas.openxmlformats.org/drawingml/2006/main">
                  <a:graphicData uri="http://schemas.microsoft.com/office/word/2010/wordprocessingShape">
                    <wps:wsp>
                      <wps:cNvSpPr/>
                      <wps:spPr>
                        <a:xfrm>
                          <a:off x="0" y="0"/>
                          <a:ext cx="133350" cy="1200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DFE6D" id="Rectangle 51" o:spid="_x0000_s1026" style="position:absolute;margin-left:12.75pt;margin-top:94.35pt;width:10.5pt;height: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" fillcolor="#4f81bd [3204]" strokecolor="#243f60 [1604]" strokeweight="2pt"/>
            </w:pict>
          </mc:Fallback>
        </mc:AlternateContent>
      </w:r>
      <w:r w:rsidR="008859E0">
        <w:rPr>
          <w:noProof/>
        </w:rPr>
        <mc:AlternateContent>
          <mc:Choice Requires="wps">
            <w:drawing>
              <wp:anchor distT="0" distB="0" distL="114300" distR="114300" simplePos="0" relativeHeight="251657216" behindDoc="0" locked="0" layoutInCell="1" allowOverlap="1" wp14:anchorId="26E0EEE5" wp14:editId="1E3995F2">
                <wp:simplePos x="0" y="0"/>
                <wp:positionH relativeFrom="column">
                  <wp:posOffset>142875</wp:posOffset>
                </wp:positionH>
                <wp:positionV relativeFrom="paragraph">
                  <wp:posOffset>1649730</wp:posOffset>
                </wp:positionV>
                <wp:extent cx="95250" cy="857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952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090C9" id="Rectangle 52" o:spid="_x0000_s1026" style="position:absolute;margin-left:11.25pt;margin-top:129.9pt;width:7.5pt;height:6.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" fillcolor="#4f81bd [3204]" strokecolor="#243f60 [1604]" strokeweight="2pt"/>
            </w:pict>
          </mc:Fallback>
        </mc:AlternateContent>
      </w:r>
      <w:r w:rsidR="002571DA">
        <w:rPr>
          <w:noProof/>
        </w:rPr>
        <mc:AlternateContent>
          <mc:Choice Requires="wps">
            <w:drawing>
              <wp:anchor distT="0" distB="0" distL="114300" distR="114300" simplePos="0" relativeHeight="251680768" behindDoc="0" locked="0" layoutInCell="1" allowOverlap="1" wp14:anchorId="223A14B8" wp14:editId="2939AC57">
                <wp:simplePos x="0" y="0"/>
                <wp:positionH relativeFrom="column">
                  <wp:posOffset>133350</wp:posOffset>
                </wp:positionH>
                <wp:positionV relativeFrom="paragraph">
                  <wp:posOffset>2002155</wp:posOffset>
                </wp:positionV>
                <wp:extent cx="104775" cy="8572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10477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12574" id="Rectangle 53" o:spid="_x0000_s1026" style="position:absolute;margin-left:10.5pt;margin-top:157.65pt;width:8.25pt;height:6.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" fillcolor="#4f81bd [3204]" strokecolor="#243f60 [1604]" strokeweight="2pt"/>
            </w:pict>
          </mc:Fallback>
        </mc:AlternateContent>
      </w:r>
      <w:r w:rsidR="00A910F4">
        <w:tab/>
      </w:r>
      <w:r w:rsidR="00A910F4">
        <w:tab/>
      </w:r>
    </w:p>
    <w:sectPr w:rsidR="00A9362B" w:rsidSect="00AA6DE9">
      <w:pgSz w:w="20160" w:h="12240" w:orient="landscape" w:code="5"/>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Forte">
    <w:altName w:val="Forte"/>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attachedTemplate r:id="rId1"/>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568B"/>
    <w:rsid w:val="00006BED"/>
    <w:rsid w:val="000114A5"/>
    <w:rsid w:val="00025FED"/>
    <w:rsid w:val="000314C6"/>
    <w:rsid w:val="00032266"/>
    <w:rsid w:val="00032EF2"/>
    <w:rsid w:val="00033E76"/>
    <w:rsid w:val="00035520"/>
    <w:rsid w:val="00036C0E"/>
    <w:rsid w:val="000370AD"/>
    <w:rsid w:val="00041724"/>
    <w:rsid w:val="00044073"/>
    <w:rsid w:val="00051E69"/>
    <w:rsid w:val="000552DE"/>
    <w:rsid w:val="00057AB5"/>
    <w:rsid w:val="00062C0A"/>
    <w:rsid w:val="00062C82"/>
    <w:rsid w:val="00081F23"/>
    <w:rsid w:val="0009568B"/>
    <w:rsid w:val="00097BCC"/>
    <w:rsid w:val="000A1E5D"/>
    <w:rsid w:val="000A664D"/>
    <w:rsid w:val="000A666E"/>
    <w:rsid w:val="000A6F3C"/>
    <w:rsid w:val="000B144A"/>
    <w:rsid w:val="000B6133"/>
    <w:rsid w:val="000B780A"/>
    <w:rsid w:val="000C1EE2"/>
    <w:rsid w:val="000C4AFA"/>
    <w:rsid w:val="000C5699"/>
    <w:rsid w:val="000C6CDD"/>
    <w:rsid w:val="000D003F"/>
    <w:rsid w:val="000D3242"/>
    <w:rsid w:val="000D4687"/>
    <w:rsid w:val="000E0CD0"/>
    <w:rsid w:val="000F0816"/>
    <w:rsid w:val="000F39E8"/>
    <w:rsid w:val="000F4463"/>
    <w:rsid w:val="00100140"/>
    <w:rsid w:val="00110791"/>
    <w:rsid w:val="00111D07"/>
    <w:rsid w:val="00124DB3"/>
    <w:rsid w:val="00124EED"/>
    <w:rsid w:val="0013233E"/>
    <w:rsid w:val="001375D0"/>
    <w:rsid w:val="00143302"/>
    <w:rsid w:val="00151274"/>
    <w:rsid w:val="00155BE8"/>
    <w:rsid w:val="00156157"/>
    <w:rsid w:val="0016173B"/>
    <w:rsid w:val="00170A67"/>
    <w:rsid w:val="00170CFC"/>
    <w:rsid w:val="0017253F"/>
    <w:rsid w:val="0017706E"/>
    <w:rsid w:val="00181CE3"/>
    <w:rsid w:val="00182EE6"/>
    <w:rsid w:val="00185659"/>
    <w:rsid w:val="00196B71"/>
    <w:rsid w:val="001A203D"/>
    <w:rsid w:val="001B35A3"/>
    <w:rsid w:val="001C0DC9"/>
    <w:rsid w:val="001C1F90"/>
    <w:rsid w:val="001C250D"/>
    <w:rsid w:val="001C7558"/>
    <w:rsid w:val="001C7B46"/>
    <w:rsid w:val="001D03FB"/>
    <w:rsid w:val="001D0972"/>
    <w:rsid w:val="001D3014"/>
    <w:rsid w:val="001E6A93"/>
    <w:rsid w:val="001E7666"/>
    <w:rsid w:val="001F1D83"/>
    <w:rsid w:val="001F2B0C"/>
    <w:rsid w:val="00207533"/>
    <w:rsid w:val="00216186"/>
    <w:rsid w:val="00217D9A"/>
    <w:rsid w:val="00220534"/>
    <w:rsid w:val="002250F8"/>
    <w:rsid w:val="002324AF"/>
    <w:rsid w:val="00240A5E"/>
    <w:rsid w:val="00241C98"/>
    <w:rsid w:val="00242D65"/>
    <w:rsid w:val="002433F1"/>
    <w:rsid w:val="002571DA"/>
    <w:rsid w:val="00261F18"/>
    <w:rsid w:val="00263E69"/>
    <w:rsid w:val="00265E3F"/>
    <w:rsid w:val="00267F92"/>
    <w:rsid w:val="00274FB3"/>
    <w:rsid w:val="00283735"/>
    <w:rsid w:val="002877F5"/>
    <w:rsid w:val="00293616"/>
    <w:rsid w:val="00294E34"/>
    <w:rsid w:val="002A14F7"/>
    <w:rsid w:val="002A20AF"/>
    <w:rsid w:val="002C2F83"/>
    <w:rsid w:val="002C7F10"/>
    <w:rsid w:val="002D6006"/>
    <w:rsid w:val="002F766A"/>
    <w:rsid w:val="002F7C07"/>
    <w:rsid w:val="0030316B"/>
    <w:rsid w:val="00304074"/>
    <w:rsid w:val="00305BE1"/>
    <w:rsid w:val="0031416A"/>
    <w:rsid w:val="003216A3"/>
    <w:rsid w:val="00326BF9"/>
    <w:rsid w:val="00331D77"/>
    <w:rsid w:val="00333F22"/>
    <w:rsid w:val="0033428B"/>
    <w:rsid w:val="00342DE8"/>
    <w:rsid w:val="00343701"/>
    <w:rsid w:val="00346873"/>
    <w:rsid w:val="00352BB5"/>
    <w:rsid w:val="00353EC8"/>
    <w:rsid w:val="00357B24"/>
    <w:rsid w:val="003616BD"/>
    <w:rsid w:val="00371CCE"/>
    <w:rsid w:val="00375AD4"/>
    <w:rsid w:val="00376235"/>
    <w:rsid w:val="003835AD"/>
    <w:rsid w:val="00387993"/>
    <w:rsid w:val="0039681B"/>
    <w:rsid w:val="00396B76"/>
    <w:rsid w:val="003A1606"/>
    <w:rsid w:val="003A1F70"/>
    <w:rsid w:val="003A5313"/>
    <w:rsid w:val="003B7E91"/>
    <w:rsid w:val="003D4D0A"/>
    <w:rsid w:val="003E153F"/>
    <w:rsid w:val="003E28E7"/>
    <w:rsid w:val="003E2F37"/>
    <w:rsid w:val="003E30D5"/>
    <w:rsid w:val="003F02B2"/>
    <w:rsid w:val="00405205"/>
    <w:rsid w:val="00405C0A"/>
    <w:rsid w:val="004173C8"/>
    <w:rsid w:val="004322AC"/>
    <w:rsid w:val="00432BE3"/>
    <w:rsid w:val="00432C27"/>
    <w:rsid w:val="00437F97"/>
    <w:rsid w:val="004404CE"/>
    <w:rsid w:val="004434B0"/>
    <w:rsid w:val="0045077D"/>
    <w:rsid w:val="004534DF"/>
    <w:rsid w:val="00460E71"/>
    <w:rsid w:val="00464CD6"/>
    <w:rsid w:val="00473D7C"/>
    <w:rsid w:val="00486244"/>
    <w:rsid w:val="004876C3"/>
    <w:rsid w:val="00490014"/>
    <w:rsid w:val="004907E1"/>
    <w:rsid w:val="00493A33"/>
    <w:rsid w:val="004A6CC7"/>
    <w:rsid w:val="004B038C"/>
    <w:rsid w:val="004B0625"/>
    <w:rsid w:val="004B2E6E"/>
    <w:rsid w:val="004B4799"/>
    <w:rsid w:val="004B4B07"/>
    <w:rsid w:val="004B5DDC"/>
    <w:rsid w:val="004C3CC7"/>
    <w:rsid w:val="004C6372"/>
    <w:rsid w:val="004D0A7D"/>
    <w:rsid w:val="004D21C8"/>
    <w:rsid w:val="004D6965"/>
    <w:rsid w:val="004E4FDB"/>
    <w:rsid w:val="004F7603"/>
    <w:rsid w:val="00502A05"/>
    <w:rsid w:val="0052326D"/>
    <w:rsid w:val="00541200"/>
    <w:rsid w:val="005454A4"/>
    <w:rsid w:val="005518FB"/>
    <w:rsid w:val="005544B4"/>
    <w:rsid w:val="0057725B"/>
    <w:rsid w:val="00581288"/>
    <w:rsid w:val="00584DC6"/>
    <w:rsid w:val="00593506"/>
    <w:rsid w:val="0059487A"/>
    <w:rsid w:val="005B7C8B"/>
    <w:rsid w:val="005D0573"/>
    <w:rsid w:val="005D27AE"/>
    <w:rsid w:val="005D3054"/>
    <w:rsid w:val="005D3959"/>
    <w:rsid w:val="005D6F2A"/>
    <w:rsid w:val="00604FC8"/>
    <w:rsid w:val="006059BF"/>
    <w:rsid w:val="00605F65"/>
    <w:rsid w:val="006130D7"/>
    <w:rsid w:val="00613DE6"/>
    <w:rsid w:val="00615409"/>
    <w:rsid w:val="00625E45"/>
    <w:rsid w:val="006328C6"/>
    <w:rsid w:val="00634ED3"/>
    <w:rsid w:val="0064115E"/>
    <w:rsid w:val="00654901"/>
    <w:rsid w:val="006565FF"/>
    <w:rsid w:val="00663955"/>
    <w:rsid w:val="006A21C7"/>
    <w:rsid w:val="006B0F86"/>
    <w:rsid w:val="006B12FA"/>
    <w:rsid w:val="006B55B1"/>
    <w:rsid w:val="006C4109"/>
    <w:rsid w:val="006D0C1C"/>
    <w:rsid w:val="006E473C"/>
    <w:rsid w:val="006E65AF"/>
    <w:rsid w:val="006E703D"/>
    <w:rsid w:val="006F28BF"/>
    <w:rsid w:val="006F7C8F"/>
    <w:rsid w:val="007011AE"/>
    <w:rsid w:val="00706E49"/>
    <w:rsid w:val="00707783"/>
    <w:rsid w:val="007077C7"/>
    <w:rsid w:val="00710563"/>
    <w:rsid w:val="00710EFC"/>
    <w:rsid w:val="0071230E"/>
    <w:rsid w:val="00713F61"/>
    <w:rsid w:val="007158DD"/>
    <w:rsid w:val="007359C3"/>
    <w:rsid w:val="00740A6C"/>
    <w:rsid w:val="007504ED"/>
    <w:rsid w:val="00755EA3"/>
    <w:rsid w:val="007572F3"/>
    <w:rsid w:val="007639FA"/>
    <w:rsid w:val="0077346A"/>
    <w:rsid w:val="00786F83"/>
    <w:rsid w:val="00790701"/>
    <w:rsid w:val="007919B9"/>
    <w:rsid w:val="00794D80"/>
    <w:rsid w:val="0079546E"/>
    <w:rsid w:val="007A3793"/>
    <w:rsid w:val="007A3A9A"/>
    <w:rsid w:val="007A5C58"/>
    <w:rsid w:val="007A713F"/>
    <w:rsid w:val="007A778A"/>
    <w:rsid w:val="007B0553"/>
    <w:rsid w:val="007B6CD8"/>
    <w:rsid w:val="007D0BCE"/>
    <w:rsid w:val="007D584D"/>
    <w:rsid w:val="007F1153"/>
    <w:rsid w:val="007F4910"/>
    <w:rsid w:val="007F652B"/>
    <w:rsid w:val="00802A59"/>
    <w:rsid w:val="00804481"/>
    <w:rsid w:val="0081107A"/>
    <w:rsid w:val="008154B6"/>
    <w:rsid w:val="008167BC"/>
    <w:rsid w:val="00817562"/>
    <w:rsid w:val="008203CE"/>
    <w:rsid w:val="00821AF6"/>
    <w:rsid w:val="008234A0"/>
    <w:rsid w:val="00830339"/>
    <w:rsid w:val="00834304"/>
    <w:rsid w:val="008351F0"/>
    <w:rsid w:val="00845C2E"/>
    <w:rsid w:val="00852F09"/>
    <w:rsid w:val="0086238C"/>
    <w:rsid w:val="0086546B"/>
    <w:rsid w:val="008738BD"/>
    <w:rsid w:val="0087488C"/>
    <w:rsid w:val="00875FDA"/>
    <w:rsid w:val="00876F18"/>
    <w:rsid w:val="00881358"/>
    <w:rsid w:val="008856D0"/>
    <w:rsid w:val="008859E0"/>
    <w:rsid w:val="00887F68"/>
    <w:rsid w:val="00891BFA"/>
    <w:rsid w:val="008957C1"/>
    <w:rsid w:val="008A0E41"/>
    <w:rsid w:val="008A3134"/>
    <w:rsid w:val="008A3F82"/>
    <w:rsid w:val="008B23E1"/>
    <w:rsid w:val="008B3659"/>
    <w:rsid w:val="008B3F35"/>
    <w:rsid w:val="008E2559"/>
    <w:rsid w:val="008F4753"/>
    <w:rsid w:val="0090629C"/>
    <w:rsid w:val="009308DD"/>
    <w:rsid w:val="00930987"/>
    <w:rsid w:val="009354CB"/>
    <w:rsid w:val="00951045"/>
    <w:rsid w:val="00962AC0"/>
    <w:rsid w:val="009656DB"/>
    <w:rsid w:val="00971DE1"/>
    <w:rsid w:val="00974B06"/>
    <w:rsid w:val="009866A0"/>
    <w:rsid w:val="009911D5"/>
    <w:rsid w:val="009A2FA6"/>
    <w:rsid w:val="009B395B"/>
    <w:rsid w:val="009B4354"/>
    <w:rsid w:val="009C253A"/>
    <w:rsid w:val="009C4D81"/>
    <w:rsid w:val="009C5A93"/>
    <w:rsid w:val="009D296A"/>
    <w:rsid w:val="009D5129"/>
    <w:rsid w:val="009D69A3"/>
    <w:rsid w:val="009F0944"/>
    <w:rsid w:val="009F55AA"/>
    <w:rsid w:val="009F7E3A"/>
    <w:rsid w:val="00A026A8"/>
    <w:rsid w:val="00A04D39"/>
    <w:rsid w:val="00A05B15"/>
    <w:rsid w:val="00A05FCE"/>
    <w:rsid w:val="00A10551"/>
    <w:rsid w:val="00A10A1E"/>
    <w:rsid w:val="00A10AC3"/>
    <w:rsid w:val="00A13FAD"/>
    <w:rsid w:val="00A21489"/>
    <w:rsid w:val="00A26485"/>
    <w:rsid w:val="00A31E07"/>
    <w:rsid w:val="00A35D9C"/>
    <w:rsid w:val="00A36EFE"/>
    <w:rsid w:val="00A40975"/>
    <w:rsid w:val="00A43A38"/>
    <w:rsid w:val="00A43AEB"/>
    <w:rsid w:val="00A43FE5"/>
    <w:rsid w:val="00A5250E"/>
    <w:rsid w:val="00A66B4E"/>
    <w:rsid w:val="00A75F47"/>
    <w:rsid w:val="00A83DF5"/>
    <w:rsid w:val="00A85561"/>
    <w:rsid w:val="00A910F4"/>
    <w:rsid w:val="00A9362B"/>
    <w:rsid w:val="00A97422"/>
    <w:rsid w:val="00AA3D3F"/>
    <w:rsid w:val="00AA4A55"/>
    <w:rsid w:val="00AA6DE9"/>
    <w:rsid w:val="00AB114F"/>
    <w:rsid w:val="00AB6712"/>
    <w:rsid w:val="00AB7C0D"/>
    <w:rsid w:val="00AC2EF7"/>
    <w:rsid w:val="00AC4601"/>
    <w:rsid w:val="00AC735C"/>
    <w:rsid w:val="00AD3848"/>
    <w:rsid w:val="00AD3C61"/>
    <w:rsid w:val="00AD7D6C"/>
    <w:rsid w:val="00AE00B1"/>
    <w:rsid w:val="00AE2906"/>
    <w:rsid w:val="00AE3BCB"/>
    <w:rsid w:val="00AE3CAA"/>
    <w:rsid w:val="00AE6F71"/>
    <w:rsid w:val="00AF21FB"/>
    <w:rsid w:val="00AF3E39"/>
    <w:rsid w:val="00AF48DD"/>
    <w:rsid w:val="00AF7344"/>
    <w:rsid w:val="00B10627"/>
    <w:rsid w:val="00B11069"/>
    <w:rsid w:val="00B13AF1"/>
    <w:rsid w:val="00B15722"/>
    <w:rsid w:val="00B21B58"/>
    <w:rsid w:val="00B316FD"/>
    <w:rsid w:val="00B366AF"/>
    <w:rsid w:val="00B36727"/>
    <w:rsid w:val="00B40228"/>
    <w:rsid w:val="00B41135"/>
    <w:rsid w:val="00B4438E"/>
    <w:rsid w:val="00B4669E"/>
    <w:rsid w:val="00B46A51"/>
    <w:rsid w:val="00B51F6B"/>
    <w:rsid w:val="00B56F92"/>
    <w:rsid w:val="00B75884"/>
    <w:rsid w:val="00B82734"/>
    <w:rsid w:val="00B86B89"/>
    <w:rsid w:val="00BA0C25"/>
    <w:rsid w:val="00BA30C6"/>
    <w:rsid w:val="00BB3EF7"/>
    <w:rsid w:val="00BB46A7"/>
    <w:rsid w:val="00BB5581"/>
    <w:rsid w:val="00BB5EF6"/>
    <w:rsid w:val="00BC6771"/>
    <w:rsid w:val="00BD4EB4"/>
    <w:rsid w:val="00BD51B3"/>
    <w:rsid w:val="00BD6194"/>
    <w:rsid w:val="00BD7B72"/>
    <w:rsid w:val="00BF02D1"/>
    <w:rsid w:val="00BF1669"/>
    <w:rsid w:val="00BF2FAB"/>
    <w:rsid w:val="00BF5B89"/>
    <w:rsid w:val="00C01724"/>
    <w:rsid w:val="00C168C3"/>
    <w:rsid w:val="00C2360E"/>
    <w:rsid w:val="00C3142A"/>
    <w:rsid w:val="00C3778F"/>
    <w:rsid w:val="00C40057"/>
    <w:rsid w:val="00C54AA1"/>
    <w:rsid w:val="00C565F0"/>
    <w:rsid w:val="00C5701F"/>
    <w:rsid w:val="00C6212B"/>
    <w:rsid w:val="00C6247C"/>
    <w:rsid w:val="00C63B12"/>
    <w:rsid w:val="00C6446E"/>
    <w:rsid w:val="00C672F1"/>
    <w:rsid w:val="00C7452C"/>
    <w:rsid w:val="00C838C5"/>
    <w:rsid w:val="00C9244D"/>
    <w:rsid w:val="00C97626"/>
    <w:rsid w:val="00CA1EF1"/>
    <w:rsid w:val="00CA32BE"/>
    <w:rsid w:val="00CA5099"/>
    <w:rsid w:val="00CB41EB"/>
    <w:rsid w:val="00CC420C"/>
    <w:rsid w:val="00CD1EE1"/>
    <w:rsid w:val="00D06EB2"/>
    <w:rsid w:val="00D12BEF"/>
    <w:rsid w:val="00D13EC0"/>
    <w:rsid w:val="00D16E6D"/>
    <w:rsid w:val="00D31648"/>
    <w:rsid w:val="00D32487"/>
    <w:rsid w:val="00D3520C"/>
    <w:rsid w:val="00D3683A"/>
    <w:rsid w:val="00D466CD"/>
    <w:rsid w:val="00D558A0"/>
    <w:rsid w:val="00D56545"/>
    <w:rsid w:val="00D56782"/>
    <w:rsid w:val="00D60F93"/>
    <w:rsid w:val="00D7631E"/>
    <w:rsid w:val="00D8084E"/>
    <w:rsid w:val="00D8416B"/>
    <w:rsid w:val="00D903E8"/>
    <w:rsid w:val="00DA181D"/>
    <w:rsid w:val="00DA1DE5"/>
    <w:rsid w:val="00DA22F8"/>
    <w:rsid w:val="00DA405F"/>
    <w:rsid w:val="00DA4EE6"/>
    <w:rsid w:val="00DA5C81"/>
    <w:rsid w:val="00DB564F"/>
    <w:rsid w:val="00DC194C"/>
    <w:rsid w:val="00DD399F"/>
    <w:rsid w:val="00DE39E2"/>
    <w:rsid w:val="00DF33B4"/>
    <w:rsid w:val="00DF39B4"/>
    <w:rsid w:val="00DF7196"/>
    <w:rsid w:val="00E015D2"/>
    <w:rsid w:val="00E4591A"/>
    <w:rsid w:val="00E459D3"/>
    <w:rsid w:val="00E46AA9"/>
    <w:rsid w:val="00E54FEC"/>
    <w:rsid w:val="00E560FD"/>
    <w:rsid w:val="00E64ED3"/>
    <w:rsid w:val="00E82413"/>
    <w:rsid w:val="00E830E3"/>
    <w:rsid w:val="00E95C07"/>
    <w:rsid w:val="00EA3A54"/>
    <w:rsid w:val="00EB26D5"/>
    <w:rsid w:val="00EB5E5C"/>
    <w:rsid w:val="00EC1D93"/>
    <w:rsid w:val="00EC79D4"/>
    <w:rsid w:val="00ED67A6"/>
    <w:rsid w:val="00EE2BD7"/>
    <w:rsid w:val="00EE7A3F"/>
    <w:rsid w:val="00EF0176"/>
    <w:rsid w:val="00EF429C"/>
    <w:rsid w:val="00F0121C"/>
    <w:rsid w:val="00F10E00"/>
    <w:rsid w:val="00F27F1C"/>
    <w:rsid w:val="00F37931"/>
    <w:rsid w:val="00F412FA"/>
    <w:rsid w:val="00F41CCC"/>
    <w:rsid w:val="00F449A2"/>
    <w:rsid w:val="00F54CB5"/>
    <w:rsid w:val="00F74346"/>
    <w:rsid w:val="00F75C24"/>
    <w:rsid w:val="00F8399D"/>
    <w:rsid w:val="00F85BA4"/>
    <w:rsid w:val="00F87AC6"/>
    <w:rsid w:val="00F9008D"/>
    <w:rsid w:val="00FA341D"/>
    <w:rsid w:val="00FA3626"/>
    <w:rsid w:val="00FA76A5"/>
    <w:rsid w:val="00FA7DE1"/>
    <w:rsid w:val="00FD3D4B"/>
    <w:rsid w:val="00FD6266"/>
    <w:rsid w:val="00FE55D5"/>
    <w:rsid w:val="00FF09F8"/>
    <w:rsid w:val="00FF3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220FF"/>
  <w15:docId w15:val="{4164AF96-D16C-4467-9C47-BF7CA637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7B24"/>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35AD"/>
    <w:rPr>
      <w:rFonts w:ascii="Tahoma" w:hAnsi="Tahoma" w:cs="Tahoma"/>
      <w:sz w:val="16"/>
      <w:szCs w:val="16"/>
    </w:rPr>
  </w:style>
  <w:style w:type="character" w:customStyle="1" w:styleId="BalloonTextChar">
    <w:name w:val="Balloon Text Char"/>
    <w:basedOn w:val="DefaultParagraphFont"/>
    <w:link w:val="BalloonText"/>
    <w:uiPriority w:val="99"/>
    <w:semiHidden/>
    <w:rsid w:val="003835AD"/>
    <w:rPr>
      <w:rFonts w:ascii="Tahoma" w:hAnsi="Tahoma" w:cs="Tahoma"/>
      <w:sz w:val="16"/>
      <w:szCs w:val="16"/>
    </w:rPr>
  </w:style>
  <w:style w:type="paragraph" w:styleId="NormalWeb">
    <w:name w:val="Normal (Web)"/>
    <w:basedOn w:val="Normal"/>
    <w:uiPriority w:val="99"/>
    <w:unhideWhenUsed/>
    <w:rsid w:val="00F85BA4"/>
    <w:pPr>
      <w:spacing w:before="100" w:beforeAutospacing="1" w:after="100" w:afterAutospacing="1"/>
    </w:pPr>
    <w:rPr>
      <w:rFonts w:ascii="Times New Roman" w:eastAsia="Times New Roman" w:hAnsi="Times New Roman"/>
      <w:sz w:val="24"/>
      <w:szCs w:val="24"/>
    </w:rPr>
  </w:style>
  <w:style w:type="character" w:styleId="Hyperlink">
    <w:name w:val="Hyperlink"/>
    <w:basedOn w:val="DefaultParagraphFont"/>
    <w:uiPriority w:val="99"/>
    <w:unhideWhenUsed/>
    <w:rsid w:val="00B82734"/>
    <w:rPr>
      <w:color w:val="0000FF" w:themeColor="hyperlink"/>
      <w:u w:val="single"/>
    </w:rPr>
  </w:style>
  <w:style w:type="paragraph" w:styleId="ListParagraph">
    <w:name w:val="List Paragraph"/>
    <w:basedOn w:val="Normal"/>
    <w:uiPriority w:val="34"/>
    <w:qFormat/>
    <w:rsid w:val="00A855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3171">
      <w:bodyDiv w:val="1"/>
      <w:marLeft w:val="0"/>
      <w:marRight w:val="0"/>
      <w:marTop w:val="0"/>
      <w:marBottom w:val="0"/>
      <w:divBdr>
        <w:top w:val="none" w:sz="0" w:space="0" w:color="auto"/>
        <w:left w:val="none" w:sz="0" w:space="0" w:color="auto"/>
        <w:bottom w:val="none" w:sz="0" w:space="0" w:color="auto"/>
        <w:right w:val="none" w:sz="0" w:space="0" w:color="auto"/>
      </w:divBdr>
    </w:div>
    <w:div w:id="60056895">
      <w:bodyDiv w:val="1"/>
      <w:marLeft w:val="0"/>
      <w:marRight w:val="0"/>
      <w:marTop w:val="0"/>
      <w:marBottom w:val="0"/>
      <w:divBdr>
        <w:top w:val="none" w:sz="0" w:space="0" w:color="auto"/>
        <w:left w:val="none" w:sz="0" w:space="0" w:color="auto"/>
        <w:bottom w:val="none" w:sz="0" w:space="0" w:color="auto"/>
        <w:right w:val="none" w:sz="0" w:space="0" w:color="auto"/>
      </w:divBdr>
      <w:divsChild>
        <w:div w:id="1632248417">
          <w:marLeft w:val="0"/>
          <w:marRight w:val="0"/>
          <w:marTop w:val="0"/>
          <w:marBottom w:val="0"/>
          <w:divBdr>
            <w:top w:val="none" w:sz="0" w:space="0" w:color="auto"/>
            <w:left w:val="none" w:sz="0" w:space="0" w:color="auto"/>
            <w:bottom w:val="none" w:sz="0" w:space="0" w:color="auto"/>
            <w:right w:val="none" w:sz="0" w:space="0" w:color="auto"/>
          </w:divBdr>
        </w:div>
      </w:divsChild>
    </w:div>
    <w:div w:id="234125118">
      <w:bodyDiv w:val="1"/>
      <w:marLeft w:val="0"/>
      <w:marRight w:val="0"/>
      <w:marTop w:val="0"/>
      <w:marBottom w:val="0"/>
      <w:divBdr>
        <w:top w:val="none" w:sz="0" w:space="0" w:color="auto"/>
        <w:left w:val="none" w:sz="0" w:space="0" w:color="auto"/>
        <w:bottom w:val="none" w:sz="0" w:space="0" w:color="auto"/>
        <w:right w:val="none" w:sz="0" w:space="0" w:color="auto"/>
      </w:divBdr>
    </w:div>
    <w:div w:id="249235580">
      <w:bodyDiv w:val="1"/>
      <w:marLeft w:val="0"/>
      <w:marRight w:val="0"/>
      <w:marTop w:val="0"/>
      <w:marBottom w:val="0"/>
      <w:divBdr>
        <w:top w:val="none" w:sz="0" w:space="0" w:color="auto"/>
        <w:left w:val="none" w:sz="0" w:space="0" w:color="auto"/>
        <w:bottom w:val="none" w:sz="0" w:space="0" w:color="auto"/>
        <w:right w:val="none" w:sz="0" w:space="0" w:color="auto"/>
      </w:divBdr>
    </w:div>
    <w:div w:id="344095625">
      <w:bodyDiv w:val="1"/>
      <w:marLeft w:val="0"/>
      <w:marRight w:val="0"/>
      <w:marTop w:val="0"/>
      <w:marBottom w:val="0"/>
      <w:divBdr>
        <w:top w:val="none" w:sz="0" w:space="0" w:color="auto"/>
        <w:left w:val="none" w:sz="0" w:space="0" w:color="auto"/>
        <w:bottom w:val="none" w:sz="0" w:space="0" w:color="auto"/>
        <w:right w:val="none" w:sz="0" w:space="0" w:color="auto"/>
      </w:divBdr>
    </w:div>
    <w:div w:id="421724741">
      <w:bodyDiv w:val="1"/>
      <w:marLeft w:val="0"/>
      <w:marRight w:val="0"/>
      <w:marTop w:val="0"/>
      <w:marBottom w:val="0"/>
      <w:divBdr>
        <w:top w:val="none" w:sz="0" w:space="0" w:color="auto"/>
        <w:left w:val="none" w:sz="0" w:space="0" w:color="auto"/>
        <w:bottom w:val="none" w:sz="0" w:space="0" w:color="auto"/>
        <w:right w:val="none" w:sz="0" w:space="0" w:color="auto"/>
      </w:divBdr>
    </w:div>
    <w:div w:id="442654289">
      <w:bodyDiv w:val="1"/>
      <w:marLeft w:val="0"/>
      <w:marRight w:val="0"/>
      <w:marTop w:val="0"/>
      <w:marBottom w:val="0"/>
      <w:divBdr>
        <w:top w:val="none" w:sz="0" w:space="0" w:color="auto"/>
        <w:left w:val="none" w:sz="0" w:space="0" w:color="auto"/>
        <w:bottom w:val="none" w:sz="0" w:space="0" w:color="auto"/>
        <w:right w:val="none" w:sz="0" w:space="0" w:color="auto"/>
      </w:divBdr>
      <w:divsChild>
        <w:div w:id="644629499">
          <w:marLeft w:val="0"/>
          <w:marRight w:val="0"/>
          <w:marTop w:val="0"/>
          <w:marBottom w:val="0"/>
          <w:divBdr>
            <w:top w:val="none" w:sz="0" w:space="0" w:color="auto"/>
            <w:left w:val="none" w:sz="0" w:space="0" w:color="auto"/>
            <w:bottom w:val="none" w:sz="0" w:space="0" w:color="auto"/>
            <w:right w:val="none" w:sz="0" w:space="0" w:color="auto"/>
          </w:divBdr>
          <w:divsChild>
            <w:div w:id="1216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485">
      <w:bodyDiv w:val="1"/>
      <w:marLeft w:val="0"/>
      <w:marRight w:val="0"/>
      <w:marTop w:val="0"/>
      <w:marBottom w:val="0"/>
      <w:divBdr>
        <w:top w:val="none" w:sz="0" w:space="0" w:color="auto"/>
        <w:left w:val="none" w:sz="0" w:space="0" w:color="auto"/>
        <w:bottom w:val="none" w:sz="0" w:space="0" w:color="auto"/>
        <w:right w:val="none" w:sz="0" w:space="0" w:color="auto"/>
      </w:divBdr>
    </w:div>
    <w:div w:id="809832899">
      <w:bodyDiv w:val="1"/>
      <w:marLeft w:val="0"/>
      <w:marRight w:val="0"/>
      <w:marTop w:val="0"/>
      <w:marBottom w:val="0"/>
      <w:divBdr>
        <w:top w:val="none" w:sz="0" w:space="0" w:color="auto"/>
        <w:left w:val="none" w:sz="0" w:space="0" w:color="auto"/>
        <w:bottom w:val="none" w:sz="0" w:space="0" w:color="auto"/>
        <w:right w:val="none" w:sz="0" w:space="0" w:color="auto"/>
      </w:divBdr>
      <w:divsChild>
        <w:div w:id="2143304302">
          <w:marLeft w:val="0"/>
          <w:marRight w:val="0"/>
          <w:marTop w:val="0"/>
          <w:marBottom w:val="0"/>
          <w:divBdr>
            <w:top w:val="none" w:sz="0" w:space="0" w:color="auto"/>
            <w:left w:val="none" w:sz="0" w:space="0" w:color="auto"/>
            <w:bottom w:val="none" w:sz="0" w:space="0" w:color="auto"/>
            <w:right w:val="none" w:sz="0" w:space="0" w:color="auto"/>
          </w:divBdr>
        </w:div>
      </w:divsChild>
    </w:div>
    <w:div w:id="819075349">
      <w:bodyDiv w:val="1"/>
      <w:marLeft w:val="0"/>
      <w:marRight w:val="0"/>
      <w:marTop w:val="0"/>
      <w:marBottom w:val="0"/>
      <w:divBdr>
        <w:top w:val="none" w:sz="0" w:space="0" w:color="auto"/>
        <w:left w:val="none" w:sz="0" w:space="0" w:color="auto"/>
        <w:bottom w:val="none" w:sz="0" w:space="0" w:color="auto"/>
        <w:right w:val="none" w:sz="0" w:space="0" w:color="auto"/>
      </w:divBdr>
    </w:div>
    <w:div w:id="905997939">
      <w:bodyDiv w:val="1"/>
      <w:marLeft w:val="0"/>
      <w:marRight w:val="0"/>
      <w:marTop w:val="0"/>
      <w:marBottom w:val="0"/>
      <w:divBdr>
        <w:top w:val="none" w:sz="0" w:space="0" w:color="auto"/>
        <w:left w:val="none" w:sz="0" w:space="0" w:color="auto"/>
        <w:bottom w:val="none" w:sz="0" w:space="0" w:color="auto"/>
        <w:right w:val="none" w:sz="0" w:space="0" w:color="auto"/>
      </w:divBdr>
      <w:divsChild>
        <w:div w:id="36320921">
          <w:marLeft w:val="0"/>
          <w:marRight w:val="0"/>
          <w:marTop w:val="0"/>
          <w:marBottom w:val="0"/>
          <w:divBdr>
            <w:top w:val="none" w:sz="0" w:space="0" w:color="auto"/>
            <w:left w:val="none" w:sz="0" w:space="0" w:color="auto"/>
            <w:bottom w:val="none" w:sz="0" w:space="0" w:color="auto"/>
            <w:right w:val="none" w:sz="0" w:space="0" w:color="auto"/>
          </w:divBdr>
        </w:div>
      </w:divsChild>
    </w:div>
    <w:div w:id="982151927">
      <w:bodyDiv w:val="1"/>
      <w:marLeft w:val="0"/>
      <w:marRight w:val="0"/>
      <w:marTop w:val="0"/>
      <w:marBottom w:val="0"/>
      <w:divBdr>
        <w:top w:val="none" w:sz="0" w:space="0" w:color="auto"/>
        <w:left w:val="none" w:sz="0" w:space="0" w:color="auto"/>
        <w:bottom w:val="none" w:sz="0" w:space="0" w:color="auto"/>
        <w:right w:val="none" w:sz="0" w:space="0" w:color="auto"/>
      </w:divBdr>
    </w:div>
    <w:div w:id="1152215510">
      <w:bodyDiv w:val="1"/>
      <w:marLeft w:val="0"/>
      <w:marRight w:val="0"/>
      <w:marTop w:val="0"/>
      <w:marBottom w:val="0"/>
      <w:divBdr>
        <w:top w:val="none" w:sz="0" w:space="0" w:color="auto"/>
        <w:left w:val="none" w:sz="0" w:space="0" w:color="auto"/>
        <w:bottom w:val="none" w:sz="0" w:space="0" w:color="auto"/>
        <w:right w:val="none" w:sz="0" w:space="0" w:color="auto"/>
      </w:divBdr>
    </w:div>
    <w:div w:id="1195266423">
      <w:bodyDiv w:val="1"/>
      <w:marLeft w:val="0"/>
      <w:marRight w:val="0"/>
      <w:marTop w:val="0"/>
      <w:marBottom w:val="0"/>
      <w:divBdr>
        <w:top w:val="none" w:sz="0" w:space="0" w:color="auto"/>
        <w:left w:val="none" w:sz="0" w:space="0" w:color="auto"/>
        <w:bottom w:val="none" w:sz="0" w:space="0" w:color="auto"/>
        <w:right w:val="none" w:sz="0" w:space="0" w:color="auto"/>
      </w:divBdr>
    </w:div>
    <w:div w:id="1266617066">
      <w:bodyDiv w:val="1"/>
      <w:marLeft w:val="0"/>
      <w:marRight w:val="0"/>
      <w:marTop w:val="0"/>
      <w:marBottom w:val="0"/>
      <w:divBdr>
        <w:top w:val="none" w:sz="0" w:space="0" w:color="auto"/>
        <w:left w:val="none" w:sz="0" w:space="0" w:color="auto"/>
        <w:bottom w:val="none" w:sz="0" w:space="0" w:color="auto"/>
        <w:right w:val="none" w:sz="0" w:space="0" w:color="auto"/>
      </w:divBdr>
    </w:div>
    <w:div w:id="1269852716">
      <w:bodyDiv w:val="1"/>
      <w:marLeft w:val="0"/>
      <w:marRight w:val="0"/>
      <w:marTop w:val="0"/>
      <w:marBottom w:val="0"/>
      <w:divBdr>
        <w:top w:val="none" w:sz="0" w:space="0" w:color="auto"/>
        <w:left w:val="none" w:sz="0" w:space="0" w:color="auto"/>
        <w:bottom w:val="none" w:sz="0" w:space="0" w:color="auto"/>
        <w:right w:val="none" w:sz="0" w:space="0" w:color="auto"/>
      </w:divBdr>
    </w:div>
    <w:div w:id="1324620622">
      <w:bodyDiv w:val="1"/>
      <w:marLeft w:val="0"/>
      <w:marRight w:val="0"/>
      <w:marTop w:val="0"/>
      <w:marBottom w:val="0"/>
      <w:divBdr>
        <w:top w:val="none" w:sz="0" w:space="0" w:color="auto"/>
        <w:left w:val="none" w:sz="0" w:space="0" w:color="auto"/>
        <w:bottom w:val="none" w:sz="0" w:space="0" w:color="auto"/>
        <w:right w:val="none" w:sz="0" w:space="0" w:color="auto"/>
      </w:divBdr>
    </w:div>
    <w:div w:id="1361084134">
      <w:bodyDiv w:val="1"/>
      <w:marLeft w:val="0"/>
      <w:marRight w:val="0"/>
      <w:marTop w:val="0"/>
      <w:marBottom w:val="0"/>
      <w:divBdr>
        <w:top w:val="none" w:sz="0" w:space="0" w:color="auto"/>
        <w:left w:val="none" w:sz="0" w:space="0" w:color="auto"/>
        <w:bottom w:val="none" w:sz="0" w:space="0" w:color="auto"/>
        <w:right w:val="none" w:sz="0" w:space="0" w:color="auto"/>
      </w:divBdr>
    </w:div>
    <w:div w:id="1756630740">
      <w:bodyDiv w:val="1"/>
      <w:marLeft w:val="0"/>
      <w:marRight w:val="0"/>
      <w:marTop w:val="0"/>
      <w:marBottom w:val="0"/>
      <w:divBdr>
        <w:top w:val="none" w:sz="0" w:space="0" w:color="auto"/>
        <w:left w:val="none" w:sz="0" w:space="0" w:color="auto"/>
        <w:bottom w:val="none" w:sz="0" w:space="0" w:color="auto"/>
        <w:right w:val="none" w:sz="0" w:space="0" w:color="auto"/>
      </w:divBdr>
      <w:divsChild>
        <w:div w:id="920213887">
          <w:marLeft w:val="0"/>
          <w:marRight w:val="0"/>
          <w:marTop w:val="0"/>
          <w:marBottom w:val="0"/>
          <w:divBdr>
            <w:top w:val="none" w:sz="0" w:space="0" w:color="auto"/>
            <w:left w:val="none" w:sz="0" w:space="0" w:color="auto"/>
            <w:bottom w:val="none" w:sz="0" w:space="0" w:color="auto"/>
            <w:right w:val="none" w:sz="0" w:space="0" w:color="auto"/>
          </w:divBdr>
        </w:div>
        <w:div w:id="210964994">
          <w:marLeft w:val="0"/>
          <w:marRight w:val="0"/>
          <w:marTop w:val="0"/>
          <w:marBottom w:val="0"/>
          <w:divBdr>
            <w:top w:val="none" w:sz="0" w:space="0" w:color="auto"/>
            <w:left w:val="none" w:sz="0" w:space="0" w:color="auto"/>
            <w:bottom w:val="none" w:sz="0" w:space="0" w:color="auto"/>
            <w:right w:val="none" w:sz="0" w:space="0" w:color="auto"/>
          </w:divBdr>
        </w:div>
      </w:divsChild>
    </w:div>
    <w:div w:id="1797524301">
      <w:bodyDiv w:val="1"/>
      <w:marLeft w:val="0"/>
      <w:marRight w:val="0"/>
      <w:marTop w:val="0"/>
      <w:marBottom w:val="0"/>
      <w:divBdr>
        <w:top w:val="none" w:sz="0" w:space="0" w:color="auto"/>
        <w:left w:val="none" w:sz="0" w:space="0" w:color="auto"/>
        <w:bottom w:val="none" w:sz="0" w:space="0" w:color="auto"/>
        <w:right w:val="none" w:sz="0" w:space="0" w:color="auto"/>
      </w:divBdr>
    </w:div>
    <w:div w:id="1827627294">
      <w:bodyDiv w:val="1"/>
      <w:marLeft w:val="0"/>
      <w:marRight w:val="0"/>
      <w:marTop w:val="0"/>
      <w:marBottom w:val="0"/>
      <w:divBdr>
        <w:top w:val="none" w:sz="0" w:space="0" w:color="auto"/>
        <w:left w:val="none" w:sz="0" w:space="0" w:color="auto"/>
        <w:bottom w:val="none" w:sz="0" w:space="0" w:color="auto"/>
        <w:right w:val="none" w:sz="0" w:space="0" w:color="auto"/>
      </w:divBdr>
    </w:div>
    <w:div w:id="1907766839">
      <w:bodyDiv w:val="1"/>
      <w:marLeft w:val="0"/>
      <w:marRight w:val="0"/>
      <w:marTop w:val="0"/>
      <w:marBottom w:val="0"/>
      <w:divBdr>
        <w:top w:val="none" w:sz="0" w:space="0" w:color="auto"/>
        <w:left w:val="none" w:sz="0" w:space="0" w:color="auto"/>
        <w:bottom w:val="none" w:sz="0" w:space="0" w:color="auto"/>
        <w:right w:val="none" w:sz="0" w:space="0" w:color="auto"/>
      </w:divBdr>
    </w:div>
    <w:div w:id="1908493459">
      <w:bodyDiv w:val="1"/>
      <w:marLeft w:val="0"/>
      <w:marRight w:val="0"/>
      <w:marTop w:val="0"/>
      <w:marBottom w:val="0"/>
      <w:divBdr>
        <w:top w:val="none" w:sz="0" w:space="0" w:color="auto"/>
        <w:left w:val="none" w:sz="0" w:space="0" w:color="auto"/>
        <w:bottom w:val="none" w:sz="0" w:space="0" w:color="auto"/>
        <w:right w:val="none" w:sz="0" w:space="0" w:color="auto"/>
      </w:divBdr>
    </w:div>
    <w:div w:id="1920746796">
      <w:bodyDiv w:val="1"/>
      <w:marLeft w:val="0"/>
      <w:marRight w:val="0"/>
      <w:marTop w:val="0"/>
      <w:marBottom w:val="0"/>
      <w:divBdr>
        <w:top w:val="none" w:sz="0" w:space="0" w:color="auto"/>
        <w:left w:val="none" w:sz="0" w:space="0" w:color="auto"/>
        <w:bottom w:val="none" w:sz="0" w:space="0" w:color="auto"/>
        <w:right w:val="none" w:sz="0" w:space="0" w:color="auto"/>
      </w:divBdr>
    </w:div>
    <w:div w:id="1930459774">
      <w:bodyDiv w:val="1"/>
      <w:marLeft w:val="0"/>
      <w:marRight w:val="0"/>
      <w:marTop w:val="0"/>
      <w:marBottom w:val="0"/>
      <w:divBdr>
        <w:top w:val="none" w:sz="0" w:space="0" w:color="auto"/>
        <w:left w:val="none" w:sz="0" w:space="0" w:color="auto"/>
        <w:bottom w:val="none" w:sz="0" w:space="0" w:color="auto"/>
        <w:right w:val="none" w:sz="0" w:space="0" w:color="auto"/>
      </w:divBdr>
    </w:div>
    <w:div w:id="2066293764">
      <w:bodyDiv w:val="1"/>
      <w:marLeft w:val="0"/>
      <w:marRight w:val="0"/>
      <w:marTop w:val="0"/>
      <w:marBottom w:val="0"/>
      <w:divBdr>
        <w:top w:val="none" w:sz="0" w:space="0" w:color="auto"/>
        <w:left w:val="none" w:sz="0" w:space="0" w:color="auto"/>
        <w:bottom w:val="none" w:sz="0" w:space="0" w:color="auto"/>
        <w:right w:val="none" w:sz="0" w:space="0" w:color="auto"/>
      </w:divBdr>
    </w:div>
    <w:div w:id="2071463288">
      <w:bodyDiv w:val="1"/>
      <w:marLeft w:val="0"/>
      <w:marRight w:val="0"/>
      <w:marTop w:val="0"/>
      <w:marBottom w:val="0"/>
      <w:divBdr>
        <w:top w:val="none" w:sz="0" w:space="0" w:color="auto"/>
        <w:left w:val="none" w:sz="0" w:space="0" w:color="auto"/>
        <w:bottom w:val="none" w:sz="0" w:space="0" w:color="auto"/>
        <w:right w:val="none" w:sz="0" w:space="0" w:color="auto"/>
      </w:divBdr>
    </w:div>
    <w:div w:id="2113890329">
      <w:bodyDiv w:val="1"/>
      <w:marLeft w:val="0"/>
      <w:marRight w:val="0"/>
      <w:marTop w:val="0"/>
      <w:marBottom w:val="0"/>
      <w:divBdr>
        <w:top w:val="none" w:sz="0" w:space="0" w:color="auto"/>
        <w:left w:val="none" w:sz="0" w:space="0" w:color="auto"/>
        <w:bottom w:val="none" w:sz="0" w:space="0" w:color="auto"/>
        <w:right w:val="none" w:sz="0" w:space="0" w:color="auto"/>
      </w:divBdr>
      <w:divsChild>
        <w:div w:id="56975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s\AppData\Local\Temp\BurrisChurchBulleti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DA04B-9D76-4A9A-99A8-4E2050DFE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BurrisChurchBulletinTemplate</Template>
  <TotalTime>11</TotalTime>
  <Pages>2</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Kims</dc:creator>
  <cp:lastModifiedBy>Heather Hansen</cp:lastModifiedBy>
  <cp:revision>3</cp:revision>
  <cp:lastPrinted>2016-02-21T16:46:00Z</cp:lastPrinted>
  <dcterms:created xsi:type="dcterms:W3CDTF">2018-03-31T18:12:00Z</dcterms:created>
  <dcterms:modified xsi:type="dcterms:W3CDTF">2018-04-01T15:29:00Z</dcterms:modified>
</cp:coreProperties>
</file>