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7B6CD8" w:rsidRDefault="005531D8" w:rsidP="002433F1">
      <w:pPr>
        <w:tabs>
          <w:tab w:val="left" w:pos="1792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7324725</wp:posOffset>
                </wp:positionH>
                <wp:positionV relativeFrom="paragraph">
                  <wp:posOffset>5981700</wp:posOffset>
                </wp:positionV>
                <wp:extent cx="2530475" cy="1524000"/>
                <wp:effectExtent l="0" t="0" r="22225" b="1905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047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531D8" w:rsidRDefault="005531D8" w:rsidP="005531D8">
                            <w:pPr>
                              <w:jc w:val="center"/>
                            </w:pPr>
                            <w:bookmarkStart w:id="0" w:name="_GoBack"/>
                            <w:r>
                              <w:t>Yearend giving!</w:t>
                            </w:r>
                          </w:p>
                          <w:p w:rsidR="005531D8" w:rsidRDefault="005531D8" w:rsidP="005531D8">
                            <w:pPr>
                              <w:jc w:val="center"/>
                            </w:pPr>
                            <w:r>
                              <w:t xml:space="preserve"> Make sure to get your last tithes of the year in by Sunday the 31</w:t>
                            </w:r>
                            <w:r w:rsidRPr="005531D8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>.</w:t>
                            </w:r>
                            <w:bookmarkEnd w:id="0"/>
                          </w:p>
                          <w:p w:rsidR="005531D8" w:rsidRDefault="005531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margin-left:576.75pt;margin-top:471pt;width:199.25pt;height:120pt;z-index:25170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" fillcolor="white [3201]" strokeweight=".5pt">
                <v:textbox>
                  <w:txbxContent>
                    <w:p w:rsidR="005531D8" w:rsidRDefault="005531D8" w:rsidP="005531D8">
                      <w:pPr>
                        <w:jc w:val="center"/>
                      </w:pPr>
                      <w:bookmarkStart w:id="1" w:name="_GoBack"/>
                      <w:r>
                        <w:t>Yearend giving!</w:t>
                      </w:r>
                    </w:p>
                    <w:p w:rsidR="005531D8" w:rsidRDefault="005531D8" w:rsidP="005531D8">
                      <w:pPr>
                        <w:jc w:val="center"/>
                      </w:pPr>
                      <w:r>
                        <w:t xml:space="preserve"> Make sure to get your last tithes of the year in by Sunday the 31</w:t>
                      </w:r>
                      <w:r w:rsidRPr="005531D8">
                        <w:rPr>
                          <w:vertAlign w:val="superscript"/>
                        </w:rPr>
                        <w:t>st</w:t>
                      </w:r>
                      <w:r>
                        <w:t>.</w:t>
                      </w:r>
                      <w:bookmarkEnd w:id="1"/>
                    </w:p>
                    <w:p w:rsidR="005531D8" w:rsidRDefault="005531D8"/>
                  </w:txbxContent>
                </v:textbox>
              </v:shape>
            </w:pict>
          </mc:Fallback>
        </mc:AlternateContent>
      </w:r>
      <w:r w:rsidR="00F90915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4895850</wp:posOffset>
                </wp:positionV>
                <wp:extent cx="2533650" cy="1066800"/>
                <wp:effectExtent l="0" t="0" r="19050" b="1905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0292" w:rsidRDefault="00C20292" w:rsidP="005531D8">
                            <w:pPr>
                              <w:jc w:val="center"/>
                            </w:pPr>
                          </w:p>
                          <w:p w:rsidR="00F90915" w:rsidRDefault="00F90915" w:rsidP="005531D8">
                            <w:pPr>
                              <w:jc w:val="center"/>
                            </w:pPr>
                            <w:r>
                              <w:t>Youth Group news</w:t>
                            </w:r>
                          </w:p>
                          <w:p w:rsidR="00F90915" w:rsidRDefault="00C20292" w:rsidP="005531D8">
                            <w:pPr>
                              <w:jc w:val="center"/>
                            </w:pPr>
                            <w:r>
                              <w:t>Next meeting is TBD</w:t>
                            </w:r>
                          </w:p>
                          <w:p w:rsidR="00F90915" w:rsidRDefault="00F90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2" o:spid="_x0000_s1027" type="#_x0000_t202" style="position:absolute;margin-left:8in;margin-top:385.5pt;width:199.5pt;height:84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" fillcolor="white [3201]" strokeweight=".5pt">
                <v:textbox>
                  <w:txbxContent>
                    <w:p w:rsidR="00C20292" w:rsidRDefault="00C20292" w:rsidP="005531D8">
                      <w:pPr>
                        <w:jc w:val="center"/>
                      </w:pPr>
                    </w:p>
                    <w:p w:rsidR="00F90915" w:rsidRDefault="00F90915" w:rsidP="005531D8">
                      <w:pPr>
                        <w:jc w:val="center"/>
                      </w:pPr>
                      <w:r>
                        <w:t>Youth Group news</w:t>
                      </w:r>
                    </w:p>
                    <w:p w:rsidR="00F90915" w:rsidRDefault="00C20292" w:rsidP="005531D8">
                      <w:pPr>
                        <w:jc w:val="center"/>
                      </w:pPr>
                      <w:r>
                        <w:t>Next meeting is TBD</w:t>
                      </w:r>
                    </w:p>
                    <w:p w:rsidR="00F90915" w:rsidRDefault="00F90915"/>
                  </w:txbxContent>
                </v:textbox>
              </v:shape>
            </w:pict>
          </mc:Fallback>
        </mc:AlternateContent>
      </w:r>
      <w:r w:rsidR="00F90915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7305675</wp:posOffset>
                </wp:positionH>
                <wp:positionV relativeFrom="paragraph">
                  <wp:posOffset>3800475</wp:posOffset>
                </wp:positionV>
                <wp:extent cx="2543175" cy="1066800"/>
                <wp:effectExtent l="0" t="0" r="28575" b="1905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813FB" w:rsidRDefault="005813FB" w:rsidP="005813FB">
                            <w:pPr>
                              <w:jc w:val="center"/>
                            </w:pPr>
                          </w:p>
                          <w:p w:rsidR="005813FB" w:rsidRDefault="00C96ADF" w:rsidP="005813FB">
                            <w:pPr>
                              <w:jc w:val="center"/>
                            </w:pPr>
                            <w:r>
                              <w:t>Special offering for Pastor’s December 17</w:t>
                            </w:r>
                            <w:r w:rsidRPr="00C96ADF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for Birthday, Anniversary and Christmas. If you would like to give mark your tithes envelopes for that.</w:t>
                            </w:r>
                          </w:p>
                          <w:p w:rsidR="005813FB" w:rsidRDefault="005813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28" type="#_x0000_t202" style="position:absolute;margin-left:575.25pt;margin-top:299.25pt;width:200.25pt;height:84pt;z-index:25170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" fillcolor="white [3201]" strokeweight=".5pt">
                <v:textbox>
                  <w:txbxContent>
                    <w:p w:rsidR="005813FB" w:rsidRDefault="005813FB" w:rsidP="005813FB">
                      <w:pPr>
                        <w:jc w:val="center"/>
                      </w:pPr>
                    </w:p>
                    <w:p w:rsidR="005813FB" w:rsidRDefault="00C96ADF" w:rsidP="005813FB">
                      <w:pPr>
                        <w:jc w:val="center"/>
                      </w:pPr>
                      <w:r>
                        <w:t>Special offering for Pastor’s December 17</w:t>
                      </w:r>
                      <w:r w:rsidRPr="00C96ADF">
                        <w:rPr>
                          <w:vertAlign w:val="superscript"/>
                        </w:rPr>
                        <w:t>th</w:t>
                      </w:r>
                      <w:r>
                        <w:t xml:space="preserve"> for Birthday, Anniversary and Christmas. If you would like to give mark your tithes envelopes for that.</w:t>
                      </w:r>
                    </w:p>
                    <w:p w:rsidR="005813FB" w:rsidRDefault="005813FB"/>
                  </w:txbxContent>
                </v:textbox>
              </v:shape>
            </w:pict>
          </mc:Fallback>
        </mc:AlternateContent>
      </w:r>
      <w:r w:rsidR="00F90915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7296150</wp:posOffset>
                </wp:positionH>
                <wp:positionV relativeFrom="paragraph">
                  <wp:posOffset>2380615</wp:posOffset>
                </wp:positionV>
                <wp:extent cx="2549525" cy="1419225"/>
                <wp:effectExtent l="0" t="0" r="22225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9525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0534" w:rsidRDefault="00C96ADF" w:rsidP="00220534">
                            <w:pPr>
                              <w:jc w:val="center"/>
                            </w:pPr>
                            <w:r>
                              <w:t>CrossPointe is holding Christmas Dinner at the church, on Christmas day</w:t>
                            </w:r>
                          </w:p>
                          <w:p w:rsidR="00C96ADF" w:rsidRDefault="00C96ADF" w:rsidP="00220534">
                            <w:pPr>
                              <w:jc w:val="center"/>
                            </w:pPr>
                            <w:r>
                              <w:t>From 11am to 2pm</w:t>
                            </w:r>
                          </w:p>
                          <w:p w:rsidR="00D756BB" w:rsidRDefault="00D756BB" w:rsidP="00220534">
                            <w:pPr>
                              <w:jc w:val="center"/>
                            </w:pPr>
                            <w:r w:rsidRPr="00D756BB">
                              <w:t>Please invite people from the community that do not have a place to go for dinner.</w:t>
                            </w:r>
                          </w:p>
                          <w:p w:rsidR="00C96ADF" w:rsidRDefault="00C96ADF" w:rsidP="00220534">
                            <w:pPr>
                              <w:jc w:val="center"/>
                            </w:pPr>
                            <w:r>
                              <w:t xml:space="preserve">See Mrs. Mary for more information.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9" type="#_x0000_t202" style="position:absolute;margin-left:574.5pt;margin-top:187.45pt;width:200.75pt;height:111.7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" fillcolor="white [3201]" strokeweight=".5pt">
                <v:textbox>
                  <w:txbxContent>
                    <w:p w:rsidR="00220534" w:rsidRDefault="00C96ADF" w:rsidP="00220534">
                      <w:pPr>
                        <w:jc w:val="center"/>
                      </w:pPr>
                      <w:r>
                        <w:t>CrossPointe is holding Christmas Dinner at the church, on Christmas day</w:t>
                      </w:r>
                    </w:p>
                    <w:p w:rsidR="00C96ADF" w:rsidRDefault="00C96ADF" w:rsidP="00220534">
                      <w:pPr>
                        <w:jc w:val="center"/>
                      </w:pPr>
                      <w:r>
                        <w:t>From 11am to 2pm</w:t>
                      </w:r>
                    </w:p>
                    <w:p w:rsidR="00D756BB" w:rsidRDefault="00D756BB" w:rsidP="00220534">
                      <w:pPr>
                        <w:jc w:val="center"/>
                      </w:pPr>
                      <w:r w:rsidRPr="00D756BB">
                        <w:t>Please invite people from the community that do not have a place to go for dinner.</w:t>
                      </w:r>
                    </w:p>
                    <w:p w:rsidR="00C96ADF" w:rsidRDefault="00C96ADF" w:rsidP="00220534">
                      <w:pPr>
                        <w:jc w:val="center"/>
                      </w:pPr>
                      <w:r>
                        <w:t xml:space="preserve">See Mrs. Mary for more information. </w:t>
                      </w:r>
                    </w:p>
                  </w:txbxContent>
                </v:textbox>
              </v:shape>
            </w:pict>
          </mc:Fallback>
        </mc:AlternateContent>
      </w:r>
      <w:r w:rsidR="00F90915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paragraph">
                  <wp:posOffset>695325</wp:posOffset>
                </wp:positionV>
                <wp:extent cx="2562225" cy="167640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0CD0" w:rsidRDefault="000E0CD0" w:rsidP="000E0CD0">
                            <w:pPr>
                              <w:jc w:val="center"/>
                            </w:pPr>
                            <w:r>
                              <w:t xml:space="preserve">Everyone’s Family mission statement is due </w:t>
                            </w:r>
                            <w:r w:rsidR="00D756BB">
                              <w:t>Today</w:t>
                            </w:r>
                            <w:r>
                              <w:t>. Please turn it into Pastor Carolyn. You can write on a piece of paper with your family name on it. Pastor Isaiah and Leta have a surprise for each family at the December 24</w:t>
                            </w:r>
                            <w:r w:rsidRPr="000E0CD0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service that will involve your family mission statement. Remember our families are worth fighting for.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margin-left:572.25pt;margin-top:54.75pt;width:201.75pt;height:132pt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" fillcolor="white [3201]" strokeweight=".5pt">
                <v:textbox>
                  <w:txbxContent>
                    <w:p w:rsidR="000E0CD0" w:rsidRDefault="000E0CD0" w:rsidP="000E0CD0">
                      <w:pPr>
                        <w:jc w:val="center"/>
                      </w:pPr>
                      <w:r>
                        <w:t xml:space="preserve">Everyone’s Family mission statement is due </w:t>
                      </w:r>
                      <w:r w:rsidR="00D756BB">
                        <w:t>Today</w:t>
                      </w:r>
                      <w:r>
                        <w:t>. Please turn it into Pastor Carolyn. You can write on a piece of paper with your family name on it. Pastor Isaiah and Leta have a surprise for each family at the December 24</w:t>
                      </w:r>
                      <w:r w:rsidRPr="000E0CD0">
                        <w:rPr>
                          <w:vertAlign w:val="superscript"/>
                        </w:rPr>
                        <w:t>th</w:t>
                      </w:r>
                      <w:r>
                        <w:t xml:space="preserve"> service that will involve your family mission statement. Remember our families are worth fighting for.</w:t>
                      </w:r>
                    </w:p>
                  </w:txbxContent>
                </v:textbox>
              </v:shape>
            </w:pict>
          </mc:Fallback>
        </mc:AlternateContent>
      </w:r>
      <w:r w:rsidR="008957C1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D646EA8" wp14:editId="40F61D64">
                <wp:simplePos x="0" y="0"/>
                <wp:positionH relativeFrom="margin">
                  <wp:posOffset>9839325</wp:posOffset>
                </wp:positionH>
                <wp:positionV relativeFrom="paragraph">
                  <wp:posOffset>95250</wp:posOffset>
                </wp:positionV>
                <wp:extent cx="2895600" cy="1114425"/>
                <wp:effectExtent l="0" t="0" r="1905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6C0E" w:rsidRDefault="00036C0E">
                            <w:r>
                              <w:rPr>
                                <w:rFonts w:ascii="Verdana" w:hAnsi="Verdan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EF42733" wp14:editId="2790CC36">
                                  <wp:extent cx="2720338" cy="504825"/>
                                  <wp:effectExtent l="0" t="0" r="0" b="0"/>
                                  <wp:docPr id="82" name="Pictur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zeImage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rightnessContrast bright="-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4201" cy="5111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46EA8" id="Text Box 27" o:spid="_x0000_s1031" type="#_x0000_t202" style="position:absolute;margin-left:774.75pt;margin-top:7.5pt;width:228pt;height:87.75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" fillcolor="white [3201]" strokeweight=".5pt">
                <v:textbox>
                  <w:txbxContent>
                    <w:p w:rsidR="00036C0E" w:rsidRDefault="00036C0E">
                      <w:r>
                        <w:rPr>
                          <w:rFonts w:ascii="Verdana" w:hAnsi="Verdan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EF42733" wp14:editId="2790CC36">
                            <wp:extent cx="2720338" cy="504825"/>
                            <wp:effectExtent l="0" t="0" r="0" b="0"/>
                            <wp:docPr id="82" name="Pictur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zeImage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rightnessContrast bright="-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4201" cy="5111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57C1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5915025</wp:posOffset>
                </wp:positionV>
                <wp:extent cx="4791075" cy="523875"/>
                <wp:effectExtent l="0" t="0" r="28575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3E39" w:rsidRPr="00AF3E39" w:rsidRDefault="00AF3E39" w:rsidP="00AF3E3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E39">
                              <w:rPr>
                                <w:rFonts w:ascii="Verdana" w:hAnsi="Verdana"/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Sermon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" o:spid="_x0000_s1032" type="#_x0000_t202" style="position:absolute;margin-left:14.25pt;margin-top:465.75pt;width:377.25pt;height:41.25pt;z-index:2516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" fillcolor="white [3201]" strokeweight=".5pt">
                <v:textbox>
                  <w:txbxContent>
                    <w:p w:rsidR="00AF3E39" w:rsidRPr="00AF3E39" w:rsidRDefault="00AF3E39" w:rsidP="00AF3E39">
                      <w:pPr>
                        <w:jc w:val="center"/>
                        <w:rPr>
                          <w:rFonts w:ascii="Verdana" w:hAnsi="Verdana"/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3E39">
                        <w:rPr>
                          <w:rFonts w:ascii="Verdana" w:hAnsi="Verdana"/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Sermon Title</w:t>
                      </w:r>
                    </w:p>
                  </w:txbxContent>
                </v:textbox>
              </v:shape>
            </w:pict>
          </mc:Fallback>
        </mc:AlternateContent>
      </w:r>
      <w:r w:rsidR="008957C1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83454EB" wp14:editId="2AAA7DFC">
                <wp:simplePos x="0" y="0"/>
                <wp:positionH relativeFrom="column">
                  <wp:posOffset>180975</wp:posOffset>
                </wp:positionH>
                <wp:positionV relativeFrom="paragraph">
                  <wp:posOffset>6448425</wp:posOffset>
                </wp:positionV>
                <wp:extent cx="4768215" cy="1114425"/>
                <wp:effectExtent l="0" t="0" r="1333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21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DE6" w:rsidRDefault="009309C7" w:rsidP="008957C1">
                            <w:pPr>
                              <w:ind w:left="-1008" w:firstLine="72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Christmas Come with a Sacrifice </w:t>
                            </w:r>
                          </w:p>
                          <w:p w:rsidR="009309C7" w:rsidRDefault="009309C7" w:rsidP="008957C1">
                            <w:pPr>
                              <w:ind w:left="-1008" w:firstLine="72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John 3:16-21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454EB" id="Text Box 16" o:spid="_x0000_s1033" type="#_x0000_t202" style="position:absolute;margin-left:14.25pt;margin-top:507.75pt;width:375.45pt;height:87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" fillcolor="white [3201]" strokeweight=".5pt">
                <v:textbox>
                  <w:txbxContent>
                    <w:p w:rsidR="00613DE6" w:rsidRDefault="009309C7" w:rsidP="008957C1">
                      <w:pPr>
                        <w:ind w:left="-1008" w:firstLine="72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Christmas Come with a Sacrifice </w:t>
                      </w:r>
                    </w:p>
                    <w:p w:rsidR="009309C7" w:rsidRDefault="009309C7" w:rsidP="008957C1">
                      <w:pPr>
                        <w:ind w:left="-1008" w:firstLine="72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John 3:16-21</w:t>
                      </w:r>
                    </w:p>
                  </w:txbxContent>
                </v:textbox>
              </v:shape>
            </w:pict>
          </mc:Fallback>
        </mc:AlternateContent>
      </w:r>
      <w:r w:rsidR="008957C1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6EE6FD1" wp14:editId="54445FBE">
                <wp:simplePos x="0" y="0"/>
                <wp:positionH relativeFrom="column">
                  <wp:posOffset>180975</wp:posOffset>
                </wp:positionH>
                <wp:positionV relativeFrom="paragraph">
                  <wp:posOffset>5114925</wp:posOffset>
                </wp:positionV>
                <wp:extent cx="4791075" cy="7905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687" w:rsidRDefault="008B3F35" w:rsidP="008A313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8B3F35" w:rsidRDefault="008B3F35" w:rsidP="008A313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8B3F35" w:rsidRPr="004C6372" w:rsidRDefault="008B3F35" w:rsidP="008A313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EE6FD1" id="Text Box 4" o:spid="_x0000_s1034" type="#_x0000_t202" style="position:absolute;margin-left:14.25pt;margin-top:402.75pt;width:377.25pt;height:62.25pt;z-index:25169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" fillcolor="white [3201]" strokeweight=".5pt">
                <v:textbox>
                  <w:txbxContent>
                    <w:p w:rsidR="000D4687" w:rsidRDefault="008B3F35" w:rsidP="008A313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8B3F35" w:rsidRDefault="008B3F35" w:rsidP="008A313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8B3F35" w:rsidRPr="004C6372" w:rsidRDefault="008B3F35" w:rsidP="008A313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57C1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9B71D67" wp14:editId="00EFE298">
                <wp:simplePos x="0" y="0"/>
                <wp:positionH relativeFrom="column">
                  <wp:posOffset>190500</wp:posOffset>
                </wp:positionH>
                <wp:positionV relativeFrom="paragraph">
                  <wp:posOffset>1104900</wp:posOffset>
                </wp:positionV>
                <wp:extent cx="4758690" cy="2419350"/>
                <wp:effectExtent l="0" t="0" r="2286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8690" cy="241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F92" w:rsidRPr="00267F92" w:rsidRDefault="00267F92" w:rsidP="00267F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67F92">
                              <w:rPr>
                                <w:sz w:val="20"/>
                                <w:szCs w:val="20"/>
                              </w:rPr>
                              <w:t>Welcome to CrossPointe Community Church!</w:t>
                            </w:r>
                          </w:p>
                          <w:p w:rsidR="00267F92" w:rsidRPr="00267F92" w:rsidRDefault="00267F92" w:rsidP="00267F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67F92" w:rsidRPr="00267F92" w:rsidRDefault="00267F92" w:rsidP="00267F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67F92">
                              <w:rPr>
                                <w:sz w:val="20"/>
                                <w:szCs w:val="20"/>
                              </w:rPr>
                              <w:t>What a joy it is to have you with us today! No matter where you are at on your spiritual journey, CrossPointe welcomes you!</w:t>
                            </w:r>
                          </w:p>
                          <w:p w:rsidR="00267F92" w:rsidRPr="00267F92" w:rsidRDefault="00267F92" w:rsidP="00267F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67F92">
                              <w:rPr>
                                <w:sz w:val="20"/>
                                <w:szCs w:val="20"/>
                              </w:rPr>
                              <w:t xml:space="preserve">Our mission at CrossPointe is "Connecting People </w:t>
                            </w:r>
                            <w:r w:rsidR="00C40057" w:rsidRPr="00267F92">
                              <w:rPr>
                                <w:sz w:val="20"/>
                                <w:szCs w:val="20"/>
                              </w:rPr>
                              <w:t>to</w:t>
                            </w:r>
                            <w:r w:rsidR="00C40057">
                              <w:rPr>
                                <w:sz w:val="20"/>
                                <w:szCs w:val="20"/>
                              </w:rPr>
                              <w:t xml:space="preserve"> God </w:t>
                            </w:r>
                            <w:r w:rsidR="009308DD">
                              <w:rPr>
                                <w:sz w:val="20"/>
                                <w:szCs w:val="20"/>
                              </w:rPr>
                              <w:t>and</w:t>
                            </w:r>
                            <w:r w:rsidR="00C40057">
                              <w:rPr>
                                <w:sz w:val="20"/>
                                <w:szCs w:val="20"/>
                              </w:rPr>
                              <w:t xml:space="preserve"> t</w:t>
                            </w:r>
                            <w:r w:rsidRPr="00267F92">
                              <w:rPr>
                                <w:sz w:val="20"/>
                                <w:szCs w:val="20"/>
                              </w:rPr>
                              <w:t>o Each Other". We are a church committed to reaching UPWARD THROUGH WORSHIP, INWARD THROUGH DISCIPLESHIP, and OUTWARD THROUGH EVANGELISM.</w:t>
                            </w:r>
                          </w:p>
                          <w:p w:rsidR="00267F92" w:rsidRPr="00267F92" w:rsidRDefault="00267F92" w:rsidP="00267F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67F92" w:rsidRPr="00267F92" w:rsidRDefault="00267F92" w:rsidP="00267F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67F92">
                              <w:rPr>
                                <w:sz w:val="20"/>
                                <w:szCs w:val="20"/>
                              </w:rPr>
                              <w:t>It is our prayer that while you are here with us, you feel a connection to God and a connection to the people who attend our church.</w:t>
                            </w:r>
                          </w:p>
                          <w:p w:rsidR="00267F92" w:rsidRPr="00267F92" w:rsidRDefault="00267F92" w:rsidP="00267F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67F92" w:rsidRPr="00267F92" w:rsidRDefault="00267F92" w:rsidP="00267F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67F92">
                              <w:rPr>
                                <w:sz w:val="20"/>
                                <w:szCs w:val="20"/>
                              </w:rPr>
                              <w:t>We are excited about what the Lord is doing among us here and it is our hope that you will enjoy today's service!</w:t>
                            </w:r>
                          </w:p>
                          <w:p w:rsidR="00267F92" w:rsidRPr="00267F92" w:rsidRDefault="00267F92" w:rsidP="00267F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D67A6" w:rsidRPr="00267F92" w:rsidRDefault="00267F92" w:rsidP="00267F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67F92">
                              <w:rPr>
                                <w:sz w:val="20"/>
                                <w:szCs w:val="20"/>
                              </w:rPr>
                              <w:t>--Pastor Isaiah and Leta Johnson</w:t>
                            </w:r>
                            <w:r w:rsidR="00ED67A6" w:rsidRPr="00267F92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ED67A6" w:rsidRDefault="00ED67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71D67" id="Text Box 9" o:spid="_x0000_s1035" type="#_x0000_t202" style="position:absolute;margin-left:15pt;margin-top:87pt;width:374.7pt;height:190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" fillcolor="white [3201]" strokeweight=".5pt">
                <v:textbox>
                  <w:txbxContent>
                    <w:p w:rsidR="00267F92" w:rsidRPr="00267F92" w:rsidRDefault="00267F92" w:rsidP="00267F92">
                      <w:pPr>
                        <w:rPr>
                          <w:sz w:val="20"/>
                          <w:szCs w:val="20"/>
                        </w:rPr>
                      </w:pPr>
                      <w:r w:rsidRPr="00267F92">
                        <w:rPr>
                          <w:sz w:val="20"/>
                          <w:szCs w:val="20"/>
                        </w:rPr>
                        <w:t>Welcome to CrossPointe Community Church!</w:t>
                      </w:r>
                    </w:p>
                    <w:p w:rsidR="00267F92" w:rsidRPr="00267F92" w:rsidRDefault="00267F92" w:rsidP="00267F92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267F92" w:rsidRPr="00267F92" w:rsidRDefault="00267F92" w:rsidP="00267F92">
                      <w:pPr>
                        <w:rPr>
                          <w:sz w:val="20"/>
                          <w:szCs w:val="20"/>
                        </w:rPr>
                      </w:pPr>
                      <w:r w:rsidRPr="00267F92">
                        <w:rPr>
                          <w:sz w:val="20"/>
                          <w:szCs w:val="20"/>
                        </w:rPr>
                        <w:t>What a joy it is to have you with us today! No matter where you are at on your spiritual journey, CrossPointe welcomes you!</w:t>
                      </w:r>
                    </w:p>
                    <w:p w:rsidR="00267F92" w:rsidRPr="00267F92" w:rsidRDefault="00267F92" w:rsidP="00267F92">
                      <w:pPr>
                        <w:rPr>
                          <w:sz w:val="20"/>
                          <w:szCs w:val="20"/>
                        </w:rPr>
                      </w:pPr>
                      <w:r w:rsidRPr="00267F92">
                        <w:rPr>
                          <w:sz w:val="20"/>
                          <w:szCs w:val="20"/>
                        </w:rPr>
                        <w:t xml:space="preserve">Our mission at CrossPointe is "Connecting People </w:t>
                      </w:r>
                      <w:r w:rsidR="00C40057" w:rsidRPr="00267F92">
                        <w:rPr>
                          <w:sz w:val="20"/>
                          <w:szCs w:val="20"/>
                        </w:rPr>
                        <w:t>to</w:t>
                      </w:r>
                      <w:r w:rsidR="00C40057">
                        <w:rPr>
                          <w:sz w:val="20"/>
                          <w:szCs w:val="20"/>
                        </w:rPr>
                        <w:t xml:space="preserve"> God </w:t>
                      </w:r>
                      <w:r w:rsidR="009308DD">
                        <w:rPr>
                          <w:sz w:val="20"/>
                          <w:szCs w:val="20"/>
                        </w:rPr>
                        <w:t>and</w:t>
                      </w:r>
                      <w:r w:rsidR="00C40057">
                        <w:rPr>
                          <w:sz w:val="20"/>
                          <w:szCs w:val="20"/>
                        </w:rPr>
                        <w:t xml:space="preserve"> t</w:t>
                      </w:r>
                      <w:r w:rsidRPr="00267F92">
                        <w:rPr>
                          <w:sz w:val="20"/>
                          <w:szCs w:val="20"/>
                        </w:rPr>
                        <w:t>o Each Other". We are a church committed to reaching UPWARD THROUGH WORSHIP, INWARD THROUGH DISCIPLESHIP, and OUTWARD THROUGH EVANGELISM.</w:t>
                      </w:r>
                    </w:p>
                    <w:p w:rsidR="00267F92" w:rsidRPr="00267F92" w:rsidRDefault="00267F92" w:rsidP="00267F92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267F92" w:rsidRPr="00267F92" w:rsidRDefault="00267F92" w:rsidP="00267F92">
                      <w:pPr>
                        <w:rPr>
                          <w:sz w:val="20"/>
                          <w:szCs w:val="20"/>
                        </w:rPr>
                      </w:pPr>
                      <w:r w:rsidRPr="00267F92">
                        <w:rPr>
                          <w:sz w:val="20"/>
                          <w:szCs w:val="20"/>
                        </w:rPr>
                        <w:t>It is our prayer that while you are here with us, you feel a connection to God and a connection to the people who attend our church.</w:t>
                      </w:r>
                    </w:p>
                    <w:p w:rsidR="00267F92" w:rsidRPr="00267F92" w:rsidRDefault="00267F92" w:rsidP="00267F92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267F92" w:rsidRPr="00267F92" w:rsidRDefault="00267F92" w:rsidP="00267F92">
                      <w:pPr>
                        <w:rPr>
                          <w:sz w:val="20"/>
                          <w:szCs w:val="20"/>
                        </w:rPr>
                      </w:pPr>
                      <w:r w:rsidRPr="00267F92">
                        <w:rPr>
                          <w:sz w:val="20"/>
                          <w:szCs w:val="20"/>
                        </w:rPr>
                        <w:t>We are excited about what the Lord is doing among us here and it is our hope that you will enjoy today's service!</w:t>
                      </w:r>
                    </w:p>
                    <w:p w:rsidR="00267F92" w:rsidRPr="00267F92" w:rsidRDefault="00267F92" w:rsidP="00267F92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ED67A6" w:rsidRPr="00267F92" w:rsidRDefault="00267F92" w:rsidP="00267F92">
                      <w:pPr>
                        <w:rPr>
                          <w:sz w:val="20"/>
                          <w:szCs w:val="20"/>
                        </w:rPr>
                      </w:pPr>
                      <w:r w:rsidRPr="00267F92">
                        <w:rPr>
                          <w:sz w:val="20"/>
                          <w:szCs w:val="20"/>
                        </w:rPr>
                        <w:t>--Pastor Isaiah and Leta Johnson</w:t>
                      </w:r>
                      <w:r w:rsidR="00ED67A6" w:rsidRPr="00267F92">
                        <w:rPr>
                          <w:sz w:val="20"/>
                          <w:szCs w:val="20"/>
                        </w:rPr>
                        <w:t> </w:t>
                      </w:r>
                    </w:p>
                    <w:p w:rsidR="00ED67A6" w:rsidRDefault="00ED67A6"/>
                  </w:txbxContent>
                </v:textbox>
              </v:shape>
            </w:pict>
          </mc:Fallback>
        </mc:AlternateContent>
      </w:r>
      <w:r w:rsidR="008957C1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7666509" wp14:editId="6E3EC922">
                <wp:simplePos x="0" y="0"/>
                <wp:positionH relativeFrom="column">
                  <wp:posOffset>180975</wp:posOffset>
                </wp:positionH>
                <wp:positionV relativeFrom="paragraph">
                  <wp:posOffset>3505200</wp:posOffset>
                </wp:positionV>
                <wp:extent cx="4768215" cy="762000"/>
                <wp:effectExtent l="0" t="0" r="1333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21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F92" w:rsidRPr="00267F92" w:rsidRDefault="00ED67A6" w:rsidP="00267F92">
                            <w:pPr>
                              <w:widowControl w:val="0"/>
                              <w:spacing w:after="100"/>
                              <w:rPr>
                                <w:rFonts w:ascii="Verdana" w:eastAsia="Times New Roman" w:hAnsi="Verdana"/>
                                <w:b/>
                                <w:color w:val="000000"/>
                                <w:kern w:val="28"/>
                                <w:sz w:val="48"/>
                                <w:szCs w:val="48"/>
                                <w14:cntxtAlts/>
                              </w:rPr>
                            </w:pPr>
                            <w:r w:rsidRPr="00ED67A6">
                              <w:rPr>
                                <w:rFonts w:ascii="Garamond" w:eastAsia="Times New Roman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 </w:t>
                            </w:r>
                            <w:r w:rsidR="00267F92">
                              <w:rPr>
                                <w:rFonts w:ascii="Garamond" w:eastAsia="Times New Roman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ab/>
                            </w:r>
                            <w:r w:rsidR="00267F92" w:rsidRPr="00267F92">
                              <w:rPr>
                                <w:rFonts w:ascii="Verdana" w:eastAsia="Times New Roman" w:hAnsi="Verdana"/>
                                <w:b/>
                                <w:color w:val="000000" w:themeColor="text1"/>
                                <w:kern w:val="28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cntxtAlts/>
                              </w:rPr>
                              <w:t>CROSSPOINTE VALUES</w:t>
                            </w:r>
                          </w:p>
                          <w:p w:rsidR="00ED67A6" w:rsidRPr="00267F92" w:rsidRDefault="00ED67A6" w:rsidP="00ED67A6">
                            <w:pPr>
                              <w:widowControl w:val="0"/>
                              <w:spacing w:after="100"/>
                              <w:jc w:val="center"/>
                              <w:rPr>
                                <w:rFonts w:ascii="Garamond" w:eastAsia="Times New Roman" w:hAnsi="Garamond"/>
                                <w:b/>
                                <w:color w:val="000000"/>
                                <w:kern w:val="28"/>
                                <w:sz w:val="44"/>
                                <w:szCs w:val="44"/>
                                <w14:cntxtAlt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66509" id="Text Box 10" o:spid="_x0000_s1036" type="#_x0000_t202" style="position:absolute;margin-left:14.25pt;margin-top:276pt;width:375.45pt;height:60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" fillcolor="white [3201]" strokeweight=".5pt">
                <v:textbox>
                  <w:txbxContent>
                    <w:p w:rsidR="00267F92" w:rsidRPr="00267F92" w:rsidRDefault="00ED67A6" w:rsidP="00267F92">
                      <w:pPr>
                        <w:widowControl w:val="0"/>
                        <w:spacing w:after="100"/>
                        <w:rPr>
                          <w:rFonts w:ascii="Verdana" w:eastAsia="Times New Roman" w:hAnsi="Verdana"/>
                          <w:b/>
                          <w:color w:val="000000"/>
                          <w:kern w:val="28"/>
                          <w:sz w:val="48"/>
                          <w:szCs w:val="48"/>
                          <w14:cntxtAlts/>
                        </w:rPr>
                      </w:pPr>
                      <w:r w:rsidRPr="00ED67A6">
                        <w:rPr>
                          <w:rFonts w:ascii="Garamond" w:eastAsia="Times New Roman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 </w:t>
                      </w:r>
                      <w:r w:rsidR="00267F92">
                        <w:rPr>
                          <w:rFonts w:ascii="Garamond" w:eastAsia="Times New Roman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ab/>
                      </w:r>
                      <w:r w:rsidR="00267F92" w:rsidRPr="00267F92">
                        <w:rPr>
                          <w:rFonts w:ascii="Verdana" w:eastAsia="Times New Roman" w:hAnsi="Verdana"/>
                          <w:b/>
                          <w:color w:val="000000" w:themeColor="text1"/>
                          <w:kern w:val="28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cntxtAlts/>
                        </w:rPr>
                        <w:t>CROSSPOINTE VALUES</w:t>
                      </w:r>
                    </w:p>
                    <w:p w:rsidR="00ED67A6" w:rsidRPr="00267F92" w:rsidRDefault="00ED67A6" w:rsidP="00ED67A6">
                      <w:pPr>
                        <w:widowControl w:val="0"/>
                        <w:spacing w:after="100"/>
                        <w:jc w:val="center"/>
                        <w:rPr>
                          <w:rFonts w:ascii="Garamond" w:eastAsia="Times New Roman" w:hAnsi="Garamond"/>
                          <w:b/>
                          <w:color w:val="000000"/>
                          <w:kern w:val="28"/>
                          <w:sz w:val="44"/>
                          <w:szCs w:val="44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564F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7286625</wp:posOffset>
                </wp:positionH>
                <wp:positionV relativeFrom="paragraph">
                  <wp:posOffset>2524125</wp:posOffset>
                </wp:positionV>
                <wp:extent cx="2514600" cy="771525"/>
                <wp:effectExtent l="0" t="0" r="19050" b="2857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43701" w:rsidRDefault="00343701" w:rsidP="00C40057">
                            <w:pPr>
                              <w:jc w:val="center"/>
                            </w:pPr>
                            <w:r>
                              <w:t xml:space="preserve">Youth Group news – </w:t>
                            </w:r>
                          </w:p>
                          <w:p w:rsidR="00343701" w:rsidRDefault="00DB564F" w:rsidP="00A75F47">
                            <w:pPr>
                              <w:jc w:val="center"/>
                            </w:pPr>
                            <w:r>
                              <w:t xml:space="preserve">Today - </w:t>
                            </w:r>
                            <w:r w:rsidR="00343701">
                              <w:t xml:space="preserve"> Fundraiser Car wash and bake sales </w:t>
                            </w:r>
                            <w:r w:rsidR="00821AF6">
                              <w:t>–</w:t>
                            </w:r>
                            <w:r w:rsidR="00343701">
                              <w:t xml:space="preserve"> </w:t>
                            </w:r>
                            <w:r w:rsidR="00821AF6">
                              <w:t>Everyone please come out</w:t>
                            </w:r>
                          </w:p>
                          <w:p w:rsidR="00821AF6" w:rsidRDefault="00821AF6" w:rsidP="00A75F47">
                            <w:pPr>
                              <w:jc w:val="center"/>
                            </w:pPr>
                            <w:r>
                              <w:t>Wednesday 30</w:t>
                            </w:r>
                            <w:r w:rsidRPr="00821AF6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Youth Café and Service</w:t>
                            </w:r>
                          </w:p>
                          <w:p w:rsidR="00343701" w:rsidRDefault="003437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37" type="#_x0000_t202" style="position:absolute;margin-left:573.75pt;margin-top:198.75pt;width:198pt;height:60.7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" fillcolor="white [3201]" strokeweight=".5pt">
                <v:textbox>
                  <w:txbxContent>
                    <w:p w:rsidR="00343701" w:rsidRDefault="00343701" w:rsidP="00C40057">
                      <w:pPr>
                        <w:jc w:val="center"/>
                      </w:pPr>
                      <w:r>
                        <w:t xml:space="preserve">Youth Group news – </w:t>
                      </w:r>
                    </w:p>
                    <w:p w:rsidR="00343701" w:rsidRDefault="00DB564F" w:rsidP="00A75F47">
                      <w:pPr>
                        <w:jc w:val="center"/>
                      </w:pPr>
                      <w:r>
                        <w:t xml:space="preserve">Today - </w:t>
                      </w:r>
                      <w:r w:rsidR="00343701">
                        <w:t xml:space="preserve"> Fundraiser Car wash and bake sales </w:t>
                      </w:r>
                      <w:r w:rsidR="00821AF6">
                        <w:t>–</w:t>
                      </w:r>
                      <w:r w:rsidR="00343701">
                        <w:t xml:space="preserve"> </w:t>
                      </w:r>
                      <w:r w:rsidR="00821AF6">
                        <w:t>Everyone please come out</w:t>
                      </w:r>
                    </w:p>
                    <w:p w:rsidR="00821AF6" w:rsidRDefault="00821AF6" w:rsidP="00A75F47">
                      <w:pPr>
                        <w:jc w:val="center"/>
                      </w:pPr>
                      <w:r>
                        <w:t>Wednesday 30</w:t>
                      </w:r>
                      <w:r w:rsidRPr="00821AF6">
                        <w:rPr>
                          <w:vertAlign w:val="superscript"/>
                        </w:rPr>
                        <w:t>th</w:t>
                      </w:r>
                      <w:r>
                        <w:t xml:space="preserve"> Youth Café and Service</w:t>
                      </w:r>
                    </w:p>
                    <w:p w:rsidR="00343701" w:rsidRDefault="00343701"/>
                  </w:txbxContent>
                </v:textbox>
              </v:shape>
            </w:pict>
          </mc:Fallback>
        </mc:AlternateContent>
      </w:r>
      <w:r w:rsidR="00AA3D3F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8F51F8D" wp14:editId="6EC852BD">
                <wp:simplePos x="0" y="0"/>
                <wp:positionH relativeFrom="column">
                  <wp:posOffset>9867900</wp:posOffset>
                </wp:positionH>
                <wp:positionV relativeFrom="paragraph">
                  <wp:posOffset>1190625</wp:posOffset>
                </wp:positionV>
                <wp:extent cx="2898140" cy="6419850"/>
                <wp:effectExtent l="0" t="0" r="16510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8140" cy="641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6C0E" w:rsidRDefault="00036C0E">
                            <w:r>
                              <w:t>Today’s Date: ___________________________</w:t>
                            </w:r>
                          </w:p>
                          <w:p w:rsidR="00036C0E" w:rsidRDefault="00036C0E"/>
                          <w:p w:rsidR="00036C0E" w:rsidRDefault="00036C0E">
                            <w:r>
                              <w:t>Name _________________________________</w:t>
                            </w:r>
                          </w:p>
                          <w:p w:rsidR="00036C0E" w:rsidRDefault="00036C0E"/>
                          <w:p w:rsidR="00036C0E" w:rsidRDefault="00F75C24">
                            <w:r>
                              <w:tab/>
                              <w:t xml:space="preserve">Single </w:t>
                            </w:r>
                            <w:r>
                              <w:tab/>
                            </w:r>
                            <w:r>
                              <w:tab/>
                              <w:t>Married</w:t>
                            </w:r>
                            <w:r w:rsidR="008856D0">
                              <w:t xml:space="preserve"> </w:t>
                            </w:r>
                          </w:p>
                          <w:p w:rsidR="00F75C24" w:rsidRDefault="00F75C24"/>
                          <w:p w:rsidR="00F75C24" w:rsidRDefault="00F75C24">
                            <w:r>
                              <w:t>Birthday_______________________________</w:t>
                            </w:r>
                          </w:p>
                          <w:p w:rsidR="00F75C24" w:rsidRDefault="00F75C24"/>
                          <w:p w:rsidR="00F75C24" w:rsidRDefault="00F75C24">
                            <w:r>
                              <w:t>Spouse________________________________</w:t>
                            </w:r>
                          </w:p>
                          <w:p w:rsidR="00F75C24" w:rsidRDefault="00F75C24"/>
                          <w:p w:rsidR="00F75C24" w:rsidRDefault="00F75C24">
                            <w:r>
                              <w:t>Children:</w:t>
                            </w:r>
                          </w:p>
                          <w:p w:rsidR="00274FB3" w:rsidRDefault="00274FB3"/>
                          <w:p w:rsidR="00F75C24" w:rsidRDefault="00F75C24">
                            <w:r>
                              <w:t>___________________Age__________</w:t>
                            </w:r>
                          </w:p>
                          <w:p w:rsidR="00F75C24" w:rsidRDefault="00F75C24"/>
                          <w:p w:rsidR="00F75C24" w:rsidRDefault="00F75C24">
                            <w:r>
                              <w:t>___________________Age__________</w:t>
                            </w:r>
                          </w:p>
                          <w:p w:rsidR="00F75C24" w:rsidRDefault="00F75C24"/>
                          <w:p w:rsidR="00F75C24" w:rsidRDefault="00F75C24">
                            <w:r>
                              <w:t>___________________Age__________</w:t>
                            </w:r>
                          </w:p>
                          <w:p w:rsidR="00F75C24" w:rsidRDefault="00F75C24"/>
                          <w:p w:rsidR="00F75C24" w:rsidRDefault="00F75C24">
                            <w:r>
                              <w:t>Email: ________________________________</w:t>
                            </w:r>
                          </w:p>
                          <w:p w:rsidR="00F75C24" w:rsidRDefault="00F75C24"/>
                          <w:p w:rsidR="00F75C24" w:rsidRDefault="00F75C24">
                            <w:r>
                              <w:t>Address: ______________________________</w:t>
                            </w:r>
                          </w:p>
                          <w:p w:rsidR="00F75C24" w:rsidRDefault="00F75C24"/>
                          <w:p w:rsidR="00F75C24" w:rsidRDefault="00F75C24">
                            <w:r>
                              <w:t>City: __________________________________</w:t>
                            </w:r>
                          </w:p>
                          <w:p w:rsidR="00F75C24" w:rsidRDefault="00F75C24"/>
                          <w:p w:rsidR="00F75C24" w:rsidRDefault="00F75C24">
                            <w:r>
                              <w:t>State: ______________Zip: _______________</w:t>
                            </w:r>
                          </w:p>
                          <w:p w:rsidR="00F75C24" w:rsidRDefault="00F75C24"/>
                          <w:p w:rsidR="00F75C24" w:rsidRDefault="00F75C24">
                            <w:r>
                              <w:t>Cell Phone: ____________________________</w:t>
                            </w:r>
                          </w:p>
                          <w:p w:rsidR="00F75C24" w:rsidRDefault="00F75C24"/>
                          <w:p w:rsidR="00F75C24" w:rsidRDefault="006C4109">
                            <w:r>
                              <w:t>Your Age Group:</w:t>
                            </w:r>
                            <w:r>
                              <w:tab/>
                              <w:t xml:space="preserve">0-12 </w:t>
                            </w:r>
                            <w:r>
                              <w:tab/>
                              <w:t xml:space="preserve"> 13-19</w:t>
                            </w:r>
                          </w:p>
                          <w:p w:rsidR="006C4109" w:rsidRDefault="006C4109">
                            <w:r>
                              <w:tab/>
                              <w:t xml:space="preserve">20-30 </w:t>
                            </w:r>
                            <w:r>
                              <w:tab/>
                            </w:r>
                            <w:r>
                              <w:tab/>
                              <w:t>40-50</w:t>
                            </w:r>
                            <w:r w:rsidR="004F7603">
                              <w:tab/>
                              <w:t xml:space="preserve"> 60 and over</w:t>
                            </w:r>
                          </w:p>
                          <w:p w:rsidR="004F7603" w:rsidRDefault="004F7603">
                            <w:r>
                              <w:t xml:space="preserve">How did you hear about </w:t>
                            </w:r>
                            <w:r w:rsidR="00111D07">
                              <w:t>CrossPointe</w:t>
                            </w:r>
                            <w:r>
                              <w:t>?</w:t>
                            </w:r>
                          </w:p>
                          <w:p w:rsidR="004F7603" w:rsidRDefault="004F7603">
                            <w:r>
                              <w:tab/>
                              <w:t>Website</w:t>
                            </w:r>
                            <w:r>
                              <w:tab/>
                              <w:t>Facebook</w:t>
                            </w:r>
                            <w:r>
                              <w:tab/>
                              <w:t>Mailer</w:t>
                            </w:r>
                          </w:p>
                          <w:p w:rsidR="004F7603" w:rsidRDefault="004F7603">
                            <w:r>
                              <w:tab/>
                              <w:t>Friend</w:t>
                            </w:r>
                            <w:r>
                              <w:tab/>
                            </w:r>
                            <w:r>
                              <w:tab/>
                              <w:t>Other_____________</w:t>
                            </w:r>
                          </w:p>
                          <w:p w:rsidR="004F7603" w:rsidRDefault="004F7603">
                            <w:r>
                              <w:t xml:space="preserve">If you are a </w:t>
                            </w:r>
                            <w:r w:rsidR="006D0C1C">
                              <w:t>Guest,</w:t>
                            </w:r>
                            <w:r>
                              <w:t xml:space="preserve"> we have a Gift for you.</w:t>
                            </w:r>
                          </w:p>
                          <w:p w:rsidR="004F7603" w:rsidRDefault="004F7603">
                            <w:r>
                              <w:t>Please bring this card by our Guest Services.</w:t>
                            </w:r>
                          </w:p>
                          <w:p w:rsidR="004F7603" w:rsidRDefault="004F7603">
                            <w:r>
                              <w:tab/>
                              <w:t>1</w:t>
                            </w:r>
                            <w:r w:rsidRPr="004F7603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Time Guest</w:t>
                            </w:r>
                            <w:r>
                              <w:tab/>
                              <w:t xml:space="preserve">   3rd Time Guest</w:t>
                            </w:r>
                          </w:p>
                          <w:p w:rsidR="004F7603" w:rsidRDefault="004F7603">
                            <w:r>
                              <w:tab/>
                              <w:t>2</w:t>
                            </w:r>
                            <w:r w:rsidRPr="004F7603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Time Guest</w:t>
                            </w:r>
                            <w:r>
                              <w:tab/>
                              <w:t xml:space="preserve">   Regular Attender</w:t>
                            </w:r>
                          </w:p>
                          <w:p w:rsidR="004F7603" w:rsidRDefault="004F7603"/>
                          <w:p w:rsidR="00F75C24" w:rsidRDefault="00F75C24"/>
                          <w:p w:rsidR="00F75C24" w:rsidRDefault="00F75C24"/>
                          <w:p w:rsidR="00F75C24" w:rsidRDefault="00F75C24"/>
                          <w:p w:rsidR="00F75C24" w:rsidRDefault="00F75C24"/>
                          <w:p w:rsidR="00F75C24" w:rsidRDefault="00F75C24"/>
                          <w:p w:rsidR="00036C0E" w:rsidRDefault="00036C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51F8D" id="Text Box 33" o:spid="_x0000_s1038" type="#_x0000_t202" style="position:absolute;margin-left:777pt;margin-top:93.75pt;width:228.2pt;height:505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" fillcolor="white [3201]" strokeweight=".5pt">
                <v:textbox>
                  <w:txbxContent>
                    <w:p w:rsidR="00036C0E" w:rsidRDefault="00036C0E">
                      <w:r>
                        <w:t>Today’s Date: ___________________________</w:t>
                      </w:r>
                    </w:p>
                    <w:p w:rsidR="00036C0E" w:rsidRDefault="00036C0E"/>
                    <w:p w:rsidR="00036C0E" w:rsidRDefault="00036C0E">
                      <w:r>
                        <w:t>Name _________________________________</w:t>
                      </w:r>
                    </w:p>
                    <w:p w:rsidR="00036C0E" w:rsidRDefault="00036C0E"/>
                    <w:p w:rsidR="00036C0E" w:rsidRDefault="00F75C24">
                      <w:r>
                        <w:tab/>
                        <w:t xml:space="preserve">Single </w:t>
                      </w:r>
                      <w:r>
                        <w:tab/>
                      </w:r>
                      <w:r>
                        <w:tab/>
                        <w:t>Married</w:t>
                      </w:r>
                      <w:r w:rsidR="008856D0">
                        <w:t xml:space="preserve"> </w:t>
                      </w:r>
                    </w:p>
                    <w:p w:rsidR="00F75C24" w:rsidRDefault="00F75C24"/>
                    <w:p w:rsidR="00F75C24" w:rsidRDefault="00F75C24">
                      <w:r>
                        <w:t>Birthday_______________________________</w:t>
                      </w:r>
                    </w:p>
                    <w:p w:rsidR="00F75C24" w:rsidRDefault="00F75C24"/>
                    <w:p w:rsidR="00F75C24" w:rsidRDefault="00F75C24">
                      <w:r>
                        <w:t>Spouse________________________________</w:t>
                      </w:r>
                    </w:p>
                    <w:p w:rsidR="00F75C24" w:rsidRDefault="00F75C24"/>
                    <w:p w:rsidR="00F75C24" w:rsidRDefault="00F75C24">
                      <w:r>
                        <w:t>Children:</w:t>
                      </w:r>
                    </w:p>
                    <w:p w:rsidR="00274FB3" w:rsidRDefault="00274FB3"/>
                    <w:p w:rsidR="00F75C24" w:rsidRDefault="00F75C24">
                      <w:r>
                        <w:t>___________________Age__________</w:t>
                      </w:r>
                    </w:p>
                    <w:p w:rsidR="00F75C24" w:rsidRDefault="00F75C24"/>
                    <w:p w:rsidR="00F75C24" w:rsidRDefault="00F75C24">
                      <w:r>
                        <w:t>___________________Age__________</w:t>
                      </w:r>
                    </w:p>
                    <w:p w:rsidR="00F75C24" w:rsidRDefault="00F75C24"/>
                    <w:p w:rsidR="00F75C24" w:rsidRDefault="00F75C24">
                      <w:r>
                        <w:t>___________________Age__________</w:t>
                      </w:r>
                    </w:p>
                    <w:p w:rsidR="00F75C24" w:rsidRDefault="00F75C24"/>
                    <w:p w:rsidR="00F75C24" w:rsidRDefault="00F75C24">
                      <w:r>
                        <w:t>Email: ________________________________</w:t>
                      </w:r>
                    </w:p>
                    <w:p w:rsidR="00F75C24" w:rsidRDefault="00F75C24"/>
                    <w:p w:rsidR="00F75C24" w:rsidRDefault="00F75C24">
                      <w:r>
                        <w:t>Address: ______________________________</w:t>
                      </w:r>
                    </w:p>
                    <w:p w:rsidR="00F75C24" w:rsidRDefault="00F75C24"/>
                    <w:p w:rsidR="00F75C24" w:rsidRDefault="00F75C24">
                      <w:r>
                        <w:t>City: __________________________________</w:t>
                      </w:r>
                    </w:p>
                    <w:p w:rsidR="00F75C24" w:rsidRDefault="00F75C24"/>
                    <w:p w:rsidR="00F75C24" w:rsidRDefault="00F75C24">
                      <w:r>
                        <w:t>State: ______________Zip: _______________</w:t>
                      </w:r>
                    </w:p>
                    <w:p w:rsidR="00F75C24" w:rsidRDefault="00F75C24"/>
                    <w:p w:rsidR="00F75C24" w:rsidRDefault="00F75C24">
                      <w:r>
                        <w:t>Cell Phone: ____________________________</w:t>
                      </w:r>
                    </w:p>
                    <w:p w:rsidR="00F75C24" w:rsidRDefault="00F75C24"/>
                    <w:p w:rsidR="00F75C24" w:rsidRDefault="006C4109">
                      <w:r>
                        <w:t>Your Age Group:</w:t>
                      </w:r>
                      <w:r>
                        <w:tab/>
                        <w:t xml:space="preserve">0-12 </w:t>
                      </w:r>
                      <w:r>
                        <w:tab/>
                        <w:t xml:space="preserve"> 13-19</w:t>
                      </w:r>
                    </w:p>
                    <w:p w:rsidR="006C4109" w:rsidRDefault="006C4109">
                      <w:r>
                        <w:tab/>
                        <w:t xml:space="preserve">20-30 </w:t>
                      </w:r>
                      <w:r>
                        <w:tab/>
                      </w:r>
                      <w:r>
                        <w:tab/>
                        <w:t>40-50</w:t>
                      </w:r>
                      <w:r w:rsidR="004F7603">
                        <w:tab/>
                        <w:t xml:space="preserve"> 60 and over</w:t>
                      </w:r>
                    </w:p>
                    <w:p w:rsidR="004F7603" w:rsidRDefault="004F7603">
                      <w:r>
                        <w:t xml:space="preserve">How did you hear about </w:t>
                      </w:r>
                      <w:r w:rsidR="00111D07">
                        <w:t>CrossPointe</w:t>
                      </w:r>
                      <w:r>
                        <w:t>?</w:t>
                      </w:r>
                    </w:p>
                    <w:p w:rsidR="004F7603" w:rsidRDefault="004F7603">
                      <w:r>
                        <w:tab/>
                        <w:t>Website</w:t>
                      </w:r>
                      <w:r>
                        <w:tab/>
                        <w:t>Facebook</w:t>
                      </w:r>
                      <w:r>
                        <w:tab/>
                        <w:t>Mailer</w:t>
                      </w:r>
                    </w:p>
                    <w:p w:rsidR="004F7603" w:rsidRDefault="004F7603">
                      <w:r>
                        <w:tab/>
                        <w:t>Friend</w:t>
                      </w:r>
                      <w:r>
                        <w:tab/>
                      </w:r>
                      <w:r>
                        <w:tab/>
                        <w:t>Other_____________</w:t>
                      </w:r>
                    </w:p>
                    <w:p w:rsidR="004F7603" w:rsidRDefault="004F7603">
                      <w:r>
                        <w:t xml:space="preserve">If you are a </w:t>
                      </w:r>
                      <w:r w:rsidR="006D0C1C">
                        <w:t>Guest,</w:t>
                      </w:r>
                      <w:r>
                        <w:t xml:space="preserve"> we have a Gift for you.</w:t>
                      </w:r>
                    </w:p>
                    <w:p w:rsidR="004F7603" w:rsidRDefault="004F7603">
                      <w:r>
                        <w:t>Please bring this card by our Guest Services.</w:t>
                      </w:r>
                    </w:p>
                    <w:p w:rsidR="004F7603" w:rsidRDefault="004F7603">
                      <w:r>
                        <w:tab/>
                        <w:t>1</w:t>
                      </w:r>
                      <w:r w:rsidRPr="004F7603">
                        <w:rPr>
                          <w:vertAlign w:val="superscript"/>
                        </w:rPr>
                        <w:t>St</w:t>
                      </w:r>
                      <w:r>
                        <w:t xml:space="preserve"> Time Guest</w:t>
                      </w:r>
                      <w:r>
                        <w:tab/>
                        <w:t xml:space="preserve">   3rd Time Guest</w:t>
                      </w:r>
                    </w:p>
                    <w:p w:rsidR="004F7603" w:rsidRDefault="004F7603">
                      <w:r>
                        <w:tab/>
                        <w:t>2</w:t>
                      </w:r>
                      <w:r w:rsidRPr="004F7603">
                        <w:rPr>
                          <w:vertAlign w:val="superscript"/>
                        </w:rPr>
                        <w:t>nd</w:t>
                      </w:r>
                      <w:r>
                        <w:t xml:space="preserve"> Time Guest</w:t>
                      </w:r>
                      <w:r>
                        <w:tab/>
                        <w:t xml:space="preserve">   Regular Attender</w:t>
                      </w:r>
                    </w:p>
                    <w:p w:rsidR="004F7603" w:rsidRDefault="004F7603"/>
                    <w:p w:rsidR="00F75C24" w:rsidRDefault="00F75C24"/>
                    <w:p w:rsidR="00F75C24" w:rsidRDefault="00F75C24"/>
                    <w:p w:rsidR="00F75C24" w:rsidRDefault="00F75C24"/>
                    <w:p w:rsidR="00F75C24" w:rsidRDefault="00F75C24"/>
                    <w:p w:rsidR="00F75C24" w:rsidRDefault="00F75C24"/>
                    <w:p w:rsidR="00036C0E" w:rsidRDefault="00036C0E"/>
                  </w:txbxContent>
                </v:textbox>
              </v:shape>
            </w:pict>
          </mc:Fallback>
        </mc:AlternateContent>
      </w:r>
      <w:r w:rsidR="00821AF6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B2A6F25" wp14:editId="35F6AFD1">
                <wp:simplePos x="0" y="0"/>
                <wp:positionH relativeFrom="column">
                  <wp:posOffset>7315200</wp:posOffset>
                </wp:positionH>
                <wp:positionV relativeFrom="paragraph">
                  <wp:posOffset>5191125</wp:posOffset>
                </wp:positionV>
                <wp:extent cx="2552700" cy="2305050"/>
                <wp:effectExtent l="0" t="0" r="19050" b="1905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C6372" w:rsidRPr="004C6372" w:rsidRDefault="004C6372" w:rsidP="004C637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C6372">
                              <w:rPr>
                                <w:sz w:val="24"/>
                                <w:szCs w:val="24"/>
                              </w:rPr>
                              <w:t>Community Block Party</w:t>
                            </w:r>
                          </w:p>
                          <w:p w:rsidR="004C6372" w:rsidRPr="004C6372" w:rsidRDefault="004C6372" w:rsidP="004C637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C6372">
                              <w:rPr>
                                <w:sz w:val="24"/>
                                <w:szCs w:val="24"/>
                              </w:rPr>
                              <w:t xml:space="preserve"> August 26th</w:t>
                            </w:r>
                          </w:p>
                          <w:p w:rsidR="004C6372" w:rsidRPr="004C6372" w:rsidRDefault="004C6372" w:rsidP="004C637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C6372"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  <w:r w:rsidR="00845C2E">
                              <w:rPr>
                                <w:sz w:val="24"/>
                                <w:szCs w:val="24"/>
                              </w:rPr>
                              <w:t>- 12 setup 12</w:t>
                            </w:r>
                            <w:r w:rsidRPr="004C6372">
                              <w:rPr>
                                <w:sz w:val="24"/>
                                <w:szCs w:val="24"/>
                              </w:rPr>
                              <w:t>-4</w:t>
                            </w:r>
                            <w:r w:rsidR="00845C2E">
                              <w:rPr>
                                <w:sz w:val="24"/>
                                <w:szCs w:val="24"/>
                              </w:rPr>
                              <w:t xml:space="preserve"> event</w:t>
                            </w:r>
                          </w:p>
                          <w:p w:rsidR="00845C2E" w:rsidRDefault="00845C2E" w:rsidP="00A43FE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We will have a bounce house and a 45ft obstacle course inflatable</w:t>
                            </w:r>
                          </w:p>
                          <w:p w:rsidR="00343701" w:rsidRDefault="00845C2E" w:rsidP="00A43FE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Air Brush face painter</w:t>
                            </w:r>
                            <w:r w:rsidR="00343701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Volley Ball,</w:t>
                            </w:r>
                            <w:r w:rsidR="003437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43701" w:rsidRDefault="00845C2E" w:rsidP="00A43FE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Ga</w:t>
                            </w:r>
                            <w:r w:rsidR="00E459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GA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ball, Four square,</w:t>
                            </w:r>
                            <w:r w:rsidR="003437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Basketball, Bump competition,</w:t>
                            </w:r>
                            <w:r w:rsidR="003437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Calk art,</w:t>
                            </w:r>
                          </w:p>
                          <w:p w:rsidR="00E4591A" w:rsidRDefault="00845C2E" w:rsidP="00A43FE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Water balloon toss, Yard Twister, </w:t>
                            </w:r>
                            <w:r w:rsidR="00E4591A">
                              <w:rPr>
                                <w:sz w:val="24"/>
                                <w:szCs w:val="24"/>
                              </w:rPr>
                              <w:t>Carnival games, Cubby Bunny</w:t>
                            </w:r>
                            <w:r w:rsidR="003437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4591A">
                              <w:rPr>
                                <w:sz w:val="24"/>
                                <w:szCs w:val="24"/>
                              </w:rPr>
                              <w:t>game,</w:t>
                            </w:r>
                            <w:r w:rsidR="003437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4591A">
                              <w:rPr>
                                <w:sz w:val="24"/>
                                <w:szCs w:val="24"/>
                              </w:rPr>
                              <w:t>Free Burgers and Hot dogs and</w:t>
                            </w:r>
                            <w:r w:rsidR="003437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4591A">
                              <w:rPr>
                                <w:sz w:val="24"/>
                                <w:szCs w:val="24"/>
                              </w:rPr>
                              <w:t>Drinks,</w:t>
                            </w:r>
                            <w:r w:rsidR="003437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4591A">
                              <w:rPr>
                                <w:sz w:val="24"/>
                                <w:szCs w:val="24"/>
                              </w:rPr>
                              <w:t>Music and more.</w:t>
                            </w:r>
                          </w:p>
                          <w:p w:rsidR="00845C2E" w:rsidRDefault="00845C2E" w:rsidP="00A43FE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43FE5" w:rsidRDefault="00845C2E" w:rsidP="00A43FE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A6F25" id="Text Box 85" o:spid="_x0000_s1039" type="#_x0000_t202" style="position:absolute;margin-left:8in;margin-top:408.75pt;width:201pt;height:181.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" fillcolor="white [3201]" strokeweight=".5pt">
                <v:textbox>
                  <w:txbxContent>
                    <w:p w:rsidR="004C6372" w:rsidRPr="004C6372" w:rsidRDefault="004C6372" w:rsidP="004C637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C6372">
                        <w:rPr>
                          <w:sz w:val="24"/>
                          <w:szCs w:val="24"/>
                        </w:rPr>
                        <w:t>Community Block Party</w:t>
                      </w:r>
                    </w:p>
                    <w:p w:rsidR="004C6372" w:rsidRPr="004C6372" w:rsidRDefault="004C6372" w:rsidP="004C637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C6372">
                        <w:rPr>
                          <w:sz w:val="24"/>
                          <w:szCs w:val="24"/>
                        </w:rPr>
                        <w:t xml:space="preserve"> August 26th</w:t>
                      </w:r>
                    </w:p>
                    <w:p w:rsidR="004C6372" w:rsidRPr="004C6372" w:rsidRDefault="004C6372" w:rsidP="004C637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C6372">
                        <w:rPr>
                          <w:sz w:val="24"/>
                          <w:szCs w:val="24"/>
                        </w:rPr>
                        <w:t>10</w:t>
                      </w:r>
                      <w:r w:rsidR="00845C2E">
                        <w:rPr>
                          <w:sz w:val="24"/>
                          <w:szCs w:val="24"/>
                        </w:rPr>
                        <w:t>- 12 setup 12</w:t>
                      </w:r>
                      <w:r w:rsidRPr="004C6372">
                        <w:rPr>
                          <w:sz w:val="24"/>
                          <w:szCs w:val="24"/>
                        </w:rPr>
                        <w:t>-4</w:t>
                      </w:r>
                      <w:r w:rsidR="00845C2E">
                        <w:rPr>
                          <w:sz w:val="24"/>
                          <w:szCs w:val="24"/>
                        </w:rPr>
                        <w:t xml:space="preserve"> event</w:t>
                      </w:r>
                    </w:p>
                    <w:p w:rsidR="00845C2E" w:rsidRDefault="00845C2E" w:rsidP="00A43FE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We will have a bounce house and a 45ft obstacle course inflatable</w:t>
                      </w:r>
                    </w:p>
                    <w:p w:rsidR="00343701" w:rsidRDefault="00845C2E" w:rsidP="00A43FE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Air Brush face painter</w:t>
                      </w:r>
                      <w:r w:rsidR="00343701">
                        <w:rPr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</w:rPr>
                        <w:t>Volley Ball,</w:t>
                      </w:r>
                      <w:r w:rsidR="00343701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343701" w:rsidRDefault="00845C2E" w:rsidP="00A43FE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Ga</w:t>
                      </w:r>
                      <w:r w:rsidR="00E459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GA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ball, Four square,</w:t>
                      </w:r>
                      <w:r w:rsidR="00343701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Basketball, Bump competition,</w:t>
                      </w:r>
                      <w:r w:rsidR="00343701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Calk art,</w:t>
                      </w:r>
                    </w:p>
                    <w:p w:rsidR="00E4591A" w:rsidRDefault="00845C2E" w:rsidP="00A43FE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Water balloon toss, Yard Twister, </w:t>
                      </w:r>
                      <w:r w:rsidR="00E4591A">
                        <w:rPr>
                          <w:sz w:val="24"/>
                          <w:szCs w:val="24"/>
                        </w:rPr>
                        <w:t>Carnival games, Cubby Bunny</w:t>
                      </w:r>
                      <w:r w:rsidR="0034370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4591A">
                        <w:rPr>
                          <w:sz w:val="24"/>
                          <w:szCs w:val="24"/>
                        </w:rPr>
                        <w:t>game,</w:t>
                      </w:r>
                      <w:r w:rsidR="0034370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4591A">
                        <w:rPr>
                          <w:sz w:val="24"/>
                          <w:szCs w:val="24"/>
                        </w:rPr>
                        <w:t>Free Burgers and Hot dogs and</w:t>
                      </w:r>
                      <w:r w:rsidR="0034370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4591A">
                        <w:rPr>
                          <w:sz w:val="24"/>
                          <w:szCs w:val="24"/>
                        </w:rPr>
                        <w:t>Drinks,</w:t>
                      </w:r>
                      <w:r w:rsidR="0034370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4591A">
                        <w:rPr>
                          <w:sz w:val="24"/>
                          <w:szCs w:val="24"/>
                        </w:rPr>
                        <w:t>Music and more.</w:t>
                      </w:r>
                    </w:p>
                    <w:p w:rsidR="00845C2E" w:rsidRDefault="00845C2E" w:rsidP="00A43FE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A43FE5" w:rsidRDefault="00845C2E" w:rsidP="00A43FE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43701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7296150</wp:posOffset>
                </wp:positionH>
                <wp:positionV relativeFrom="paragraph">
                  <wp:posOffset>1400175</wp:posOffset>
                </wp:positionV>
                <wp:extent cx="2552700" cy="971550"/>
                <wp:effectExtent l="0" t="0" r="19050" b="1905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706E" w:rsidRDefault="00845C2E" w:rsidP="0017706E">
                            <w:pPr>
                              <w:jc w:val="center"/>
                            </w:pPr>
                            <w:r>
                              <w:t xml:space="preserve">Block Party Challenge </w:t>
                            </w:r>
                          </w:p>
                          <w:p w:rsidR="00845C2E" w:rsidRDefault="00845C2E" w:rsidP="0017706E">
                            <w:pPr>
                              <w:jc w:val="center"/>
                            </w:pPr>
                            <w:r>
                              <w:t xml:space="preserve">We are challenging everyone to invite </w:t>
                            </w:r>
                          </w:p>
                          <w:p w:rsidR="00845C2E" w:rsidRDefault="00845C2E" w:rsidP="0017706E">
                            <w:pPr>
                              <w:jc w:val="center"/>
                            </w:pPr>
                            <w:r>
                              <w:t>5 Families and Friends</w:t>
                            </w:r>
                          </w:p>
                          <w:p w:rsidR="00845C2E" w:rsidRDefault="00845C2E" w:rsidP="0017706E">
                            <w:pPr>
                              <w:jc w:val="center"/>
                            </w:pPr>
                            <w:r>
                              <w:t xml:space="preserve">To bring them to the Block Party </w:t>
                            </w:r>
                          </w:p>
                          <w:p w:rsidR="00845C2E" w:rsidRDefault="00845C2E" w:rsidP="0017706E">
                            <w:pPr>
                              <w:jc w:val="center"/>
                            </w:pPr>
                            <w:r>
                              <w:t>Take flyers and invite everyone</w:t>
                            </w:r>
                          </w:p>
                          <w:p w:rsidR="0017706E" w:rsidRDefault="0017706E"/>
                          <w:p w:rsidR="0017706E" w:rsidRDefault="001770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40" type="#_x0000_t202" style="position:absolute;margin-left:574.5pt;margin-top:110.25pt;width:201pt;height:76.5pt;z-index:25161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" fillcolor="white [3201]" strokeweight=".5pt">
                <v:textbox>
                  <w:txbxContent>
                    <w:p w:rsidR="0017706E" w:rsidRDefault="00845C2E" w:rsidP="0017706E">
                      <w:pPr>
                        <w:jc w:val="center"/>
                      </w:pPr>
                      <w:r>
                        <w:t xml:space="preserve">Block Party Challenge </w:t>
                      </w:r>
                    </w:p>
                    <w:p w:rsidR="00845C2E" w:rsidRDefault="00845C2E" w:rsidP="0017706E">
                      <w:pPr>
                        <w:jc w:val="center"/>
                      </w:pPr>
                      <w:r>
                        <w:t xml:space="preserve">We are challenging everyone to invite </w:t>
                      </w:r>
                    </w:p>
                    <w:p w:rsidR="00845C2E" w:rsidRDefault="00845C2E" w:rsidP="0017706E">
                      <w:pPr>
                        <w:jc w:val="center"/>
                      </w:pPr>
                      <w:r>
                        <w:t>5 Families and Friends</w:t>
                      </w:r>
                    </w:p>
                    <w:p w:rsidR="00845C2E" w:rsidRDefault="00845C2E" w:rsidP="0017706E">
                      <w:pPr>
                        <w:jc w:val="center"/>
                      </w:pPr>
                      <w:r>
                        <w:t xml:space="preserve">To bring them to the Block Party </w:t>
                      </w:r>
                    </w:p>
                    <w:p w:rsidR="00845C2E" w:rsidRDefault="00845C2E" w:rsidP="0017706E">
                      <w:pPr>
                        <w:jc w:val="center"/>
                      </w:pPr>
                      <w:r>
                        <w:t>Take flyers and invite everyone</w:t>
                      </w:r>
                    </w:p>
                    <w:p w:rsidR="0017706E" w:rsidRDefault="0017706E"/>
                    <w:p w:rsidR="0017706E" w:rsidRDefault="0017706E"/>
                  </w:txbxContent>
                </v:textbox>
              </v:shape>
            </w:pict>
          </mc:Fallback>
        </mc:AlternateContent>
      </w:r>
      <w:r w:rsidR="00E830E3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3676650</wp:posOffset>
                </wp:positionV>
                <wp:extent cx="2476500" cy="91440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4687" w:rsidRDefault="000D4687" w:rsidP="000D4687">
                            <w:pPr>
                              <w:jc w:val="center"/>
                            </w:pPr>
                            <w:r>
                              <w:t>We are starting to collect candy</w:t>
                            </w:r>
                          </w:p>
                          <w:p w:rsidR="000D4687" w:rsidRDefault="000D4687" w:rsidP="000D4687">
                            <w:pPr>
                              <w:jc w:val="center"/>
                            </w:pPr>
                            <w:r>
                              <w:t>For the Kids for the Easter candy hunt.</w:t>
                            </w:r>
                          </w:p>
                          <w:p w:rsidR="000D4687" w:rsidRDefault="000D4687" w:rsidP="000D4687">
                            <w:pPr>
                              <w:jc w:val="center"/>
                            </w:pPr>
                            <w:r>
                              <w:t xml:space="preserve">Please bring your candy </w:t>
                            </w:r>
                          </w:p>
                          <w:p w:rsidR="000D4687" w:rsidRDefault="00AA4A55" w:rsidP="000D4687">
                            <w:pPr>
                              <w:jc w:val="center"/>
                            </w:pPr>
                            <w:r>
                              <w:t>to Kim or Christine</w:t>
                            </w:r>
                            <w:r w:rsidR="00062C0A">
                              <w:t xml:space="preserve"> Robinson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1" type="#_x0000_t202" style="position:absolute;margin-left:8in;margin-top:289.5pt;width:195pt;height:1in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" fillcolor="white [3201]" strokeweight=".5pt">
                <v:textbox>
                  <w:txbxContent>
                    <w:p w:rsidR="000D4687" w:rsidRDefault="000D4687" w:rsidP="000D4687">
                      <w:pPr>
                        <w:jc w:val="center"/>
                      </w:pPr>
                      <w:r>
                        <w:t>We are starting to collect candy</w:t>
                      </w:r>
                    </w:p>
                    <w:p w:rsidR="000D4687" w:rsidRDefault="000D4687" w:rsidP="000D4687">
                      <w:pPr>
                        <w:jc w:val="center"/>
                      </w:pPr>
                      <w:r>
                        <w:t>For the Kids for the Easter candy hunt.</w:t>
                      </w:r>
                    </w:p>
                    <w:p w:rsidR="000D4687" w:rsidRDefault="000D4687" w:rsidP="000D4687">
                      <w:pPr>
                        <w:jc w:val="center"/>
                      </w:pPr>
                      <w:r>
                        <w:t xml:space="preserve">Please bring your candy </w:t>
                      </w:r>
                    </w:p>
                    <w:p w:rsidR="000D4687" w:rsidRDefault="00AA4A55" w:rsidP="000D4687">
                      <w:pPr>
                        <w:jc w:val="center"/>
                      </w:pPr>
                      <w:r>
                        <w:t>to Kim or Christine</w:t>
                      </w:r>
                      <w:r w:rsidR="00062C0A">
                        <w:t xml:space="preserve"> Robinson </w:t>
                      </w:r>
                    </w:p>
                  </w:txbxContent>
                </v:textbox>
              </v:shape>
            </w:pict>
          </mc:Fallback>
        </mc:AlternateContent>
      </w:r>
      <w:r w:rsidR="00051E69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7305675</wp:posOffset>
                </wp:positionH>
                <wp:positionV relativeFrom="paragraph">
                  <wp:posOffset>2619375</wp:posOffset>
                </wp:positionV>
                <wp:extent cx="2514600" cy="102870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0CFC" w:rsidRDefault="00C6212B" w:rsidP="00C6212B">
                            <w:pPr>
                              <w:jc w:val="center"/>
                            </w:pPr>
                            <w:r>
                              <w:t xml:space="preserve">Ladies Craft Day </w:t>
                            </w:r>
                          </w:p>
                          <w:p w:rsidR="00C6212B" w:rsidRDefault="00C6212B" w:rsidP="00C6212B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A31E07">
                              <w:t xml:space="preserve">April </w:t>
                            </w:r>
                            <w:r w:rsidR="00B13AF1">
                              <w:t>22nd</w:t>
                            </w:r>
                            <w:r>
                              <w:t xml:space="preserve"> 10-4</w:t>
                            </w:r>
                          </w:p>
                          <w:p w:rsidR="00C6212B" w:rsidRDefault="00C6212B" w:rsidP="00C6212B">
                            <w:pPr>
                              <w:jc w:val="center"/>
                            </w:pPr>
                            <w:r>
                              <w:t>Come work on any items you need to finish or just get started. Bring a snack to share. See Kim for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2" type="#_x0000_t202" style="position:absolute;margin-left:575.25pt;margin-top:206.25pt;width:198pt;height:81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" fillcolor="white [3201]" strokeweight=".5pt">
                <v:textbox>
                  <w:txbxContent>
                    <w:p w:rsidR="00170CFC" w:rsidRDefault="00C6212B" w:rsidP="00C6212B">
                      <w:pPr>
                        <w:jc w:val="center"/>
                      </w:pPr>
                      <w:r>
                        <w:t xml:space="preserve">Ladies Craft Day </w:t>
                      </w:r>
                    </w:p>
                    <w:p w:rsidR="00C6212B" w:rsidRDefault="00C6212B" w:rsidP="00C6212B">
                      <w:pPr>
                        <w:jc w:val="center"/>
                      </w:pPr>
                      <w:r>
                        <w:t xml:space="preserve"> </w:t>
                      </w:r>
                      <w:r w:rsidR="00A31E07">
                        <w:t xml:space="preserve">April </w:t>
                      </w:r>
                      <w:r w:rsidR="00B13AF1">
                        <w:t>22nd</w:t>
                      </w:r>
                      <w:r>
                        <w:t xml:space="preserve"> 10-4</w:t>
                      </w:r>
                    </w:p>
                    <w:p w:rsidR="00C6212B" w:rsidRDefault="00C6212B" w:rsidP="00C6212B">
                      <w:pPr>
                        <w:jc w:val="center"/>
                      </w:pPr>
                      <w:r>
                        <w:t>Come work on any items you need to finish or just get started. Bring a snack to share. See Kim for details</w:t>
                      </w:r>
                    </w:p>
                  </w:txbxContent>
                </v:textbox>
              </v:shape>
            </w:pict>
          </mc:Fallback>
        </mc:AlternateContent>
      </w:r>
      <w:r w:rsidR="00051E69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7286625</wp:posOffset>
                </wp:positionH>
                <wp:positionV relativeFrom="paragraph">
                  <wp:posOffset>1638300</wp:posOffset>
                </wp:positionV>
                <wp:extent cx="2514600" cy="962025"/>
                <wp:effectExtent l="0" t="0" r="19050" b="2857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6782" w:rsidRDefault="00D56782" w:rsidP="009D296A">
                            <w:pPr>
                              <w:jc w:val="center"/>
                            </w:pPr>
                            <w:r>
                              <w:t>Spring Bazaar</w:t>
                            </w:r>
                            <w:r w:rsidR="00CB41EB">
                              <w:t xml:space="preserve"> </w:t>
                            </w:r>
                            <w:r>
                              <w:t>May 6</w:t>
                            </w:r>
                            <w:r w:rsidRPr="00D56782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  <w:r w:rsidR="003F02B2">
                              <w:t>9-4</w:t>
                            </w:r>
                          </w:p>
                          <w:p w:rsidR="00D56782" w:rsidRDefault="00D56782" w:rsidP="009D296A">
                            <w:pPr>
                              <w:jc w:val="center"/>
                            </w:pPr>
                            <w:r>
                              <w:t>Table rental is free!</w:t>
                            </w:r>
                          </w:p>
                          <w:p w:rsidR="00D56782" w:rsidRDefault="003F02B2" w:rsidP="009D296A">
                            <w:pPr>
                              <w:jc w:val="center"/>
                            </w:pPr>
                            <w:r>
                              <w:t>If you want to sell crafts, food, handmade items, or just promote your business. Contact Kim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3" type="#_x0000_t202" style="position:absolute;margin-left:573.75pt;margin-top:129pt;width:198pt;height:75.7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" fillcolor="white [3201]" strokeweight=".5pt">
                <v:textbox>
                  <w:txbxContent>
                    <w:p w:rsidR="00D56782" w:rsidRDefault="00D56782" w:rsidP="009D296A">
                      <w:pPr>
                        <w:jc w:val="center"/>
                      </w:pPr>
                      <w:r>
                        <w:t>Spring Bazaar</w:t>
                      </w:r>
                      <w:r w:rsidR="00CB41EB">
                        <w:t xml:space="preserve"> </w:t>
                      </w:r>
                      <w:r>
                        <w:t>May 6</w:t>
                      </w:r>
                      <w:r w:rsidRPr="00D56782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  <w:r w:rsidR="003F02B2">
                        <w:t>9-4</w:t>
                      </w:r>
                    </w:p>
                    <w:p w:rsidR="00D56782" w:rsidRDefault="00D56782" w:rsidP="009D296A">
                      <w:pPr>
                        <w:jc w:val="center"/>
                      </w:pPr>
                      <w:r>
                        <w:t>Table rental is free!</w:t>
                      </w:r>
                    </w:p>
                    <w:p w:rsidR="00D56782" w:rsidRDefault="003F02B2" w:rsidP="009D296A">
                      <w:pPr>
                        <w:jc w:val="center"/>
                      </w:pPr>
                      <w:r>
                        <w:t>If you want to sell crafts, food, handmade items, or just promote your business. Contact Kim</w:t>
                      </w:r>
                    </w:p>
                  </w:txbxContent>
                </v:textbox>
              </v:shape>
            </w:pict>
          </mc:Fallback>
        </mc:AlternateContent>
      </w:r>
      <w:r w:rsidR="00AA4A55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7295515</wp:posOffset>
                </wp:positionH>
                <wp:positionV relativeFrom="paragraph">
                  <wp:posOffset>857250</wp:posOffset>
                </wp:positionV>
                <wp:extent cx="2524125" cy="923925"/>
                <wp:effectExtent l="0" t="0" r="28575" b="2857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1DE5" w:rsidRDefault="00DA1DE5" w:rsidP="00DA1DE5">
                            <w:pPr>
                              <w:jc w:val="center"/>
                            </w:pPr>
                            <w:r>
                              <w:t>Men’s Conference</w:t>
                            </w:r>
                          </w:p>
                          <w:p w:rsidR="00DA1DE5" w:rsidRDefault="00DA1DE5" w:rsidP="00DA1DE5">
                            <w:pPr>
                              <w:jc w:val="center"/>
                            </w:pPr>
                            <w:r>
                              <w:t>May 19</w:t>
                            </w:r>
                            <w:r w:rsidRPr="00DA1DE5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and 20</w:t>
                            </w:r>
                            <w:r w:rsidRPr="00DA1DE5">
                              <w:rPr>
                                <w:vertAlign w:val="superscript"/>
                              </w:rPr>
                              <w:t>th</w:t>
                            </w:r>
                          </w:p>
                          <w:p w:rsidR="00DA1DE5" w:rsidRDefault="00DA1DE5" w:rsidP="00DA1DE5">
                            <w:pPr>
                              <w:jc w:val="center"/>
                            </w:pPr>
                            <w:r>
                              <w:t>Pasco, WA</w:t>
                            </w:r>
                          </w:p>
                          <w:p w:rsidR="00DA1DE5" w:rsidRDefault="00DA1DE5" w:rsidP="00DA1DE5">
                            <w:pPr>
                              <w:jc w:val="center"/>
                            </w:pPr>
                            <w:r>
                              <w:t>Mark your calendars</w:t>
                            </w:r>
                          </w:p>
                          <w:p w:rsidR="00DA1DE5" w:rsidRDefault="00DA1DE5" w:rsidP="00DA1DE5">
                            <w:pPr>
                              <w:jc w:val="center"/>
                            </w:pPr>
                            <w:r>
                              <w:t>More info to follow</w:t>
                            </w:r>
                          </w:p>
                          <w:p w:rsidR="00DA1DE5" w:rsidRDefault="00DA1D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44" type="#_x0000_t202" style="position:absolute;margin-left:574.45pt;margin-top:67.5pt;width:198.75pt;height:72.7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" fillcolor="white [3201]" strokeweight=".5pt">
                <v:textbox>
                  <w:txbxContent>
                    <w:p w:rsidR="00DA1DE5" w:rsidRDefault="00DA1DE5" w:rsidP="00DA1DE5">
                      <w:pPr>
                        <w:jc w:val="center"/>
                      </w:pPr>
                      <w:r>
                        <w:t>Men’s Conference</w:t>
                      </w:r>
                    </w:p>
                    <w:p w:rsidR="00DA1DE5" w:rsidRDefault="00DA1DE5" w:rsidP="00DA1DE5">
                      <w:pPr>
                        <w:jc w:val="center"/>
                      </w:pPr>
                      <w:r>
                        <w:t>May 19</w:t>
                      </w:r>
                      <w:r w:rsidRPr="00DA1DE5">
                        <w:rPr>
                          <w:vertAlign w:val="superscript"/>
                        </w:rPr>
                        <w:t>th</w:t>
                      </w:r>
                      <w:r>
                        <w:t xml:space="preserve"> and 20</w:t>
                      </w:r>
                      <w:r w:rsidRPr="00DA1DE5">
                        <w:rPr>
                          <w:vertAlign w:val="superscript"/>
                        </w:rPr>
                        <w:t>th</w:t>
                      </w:r>
                    </w:p>
                    <w:p w:rsidR="00DA1DE5" w:rsidRDefault="00DA1DE5" w:rsidP="00DA1DE5">
                      <w:pPr>
                        <w:jc w:val="center"/>
                      </w:pPr>
                      <w:r>
                        <w:t>Pasco, WA</w:t>
                      </w:r>
                    </w:p>
                    <w:p w:rsidR="00DA1DE5" w:rsidRDefault="00DA1DE5" w:rsidP="00DA1DE5">
                      <w:pPr>
                        <w:jc w:val="center"/>
                      </w:pPr>
                      <w:r>
                        <w:t>Mark your calendars</w:t>
                      </w:r>
                    </w:p>
                    <w:p w:rsidR="00DA1DE5" w:rsidRDefault="00DA1DE5" w:rsidP="00DA1DE5">
                      <w:pPr>
                        <w:jc w:val="center"/>
                      </w:pPr>
                      <w:r>
                        <w:t>More info to follow</w:t>
                      </w:r>
                    </w:p>
                    <w:p w:rsidR="00DA1DE5" w:rsidRDefault="00DA1DE5"/>
                  </w:txbxContent>
                </v:textbox>
              </v:shape>
            </w:pict>
          </mc:Fallback>
        </mc:AlternateContent>
      </w:r>
      <w:r w:rsidR="00CB41EB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7305675</wp:posOffset>
                </wp:positionH>
                <wp:positionV relativeFrom="paragraph">
                  <wp:posOffset>1579880</wp:posOffset>
                </wp:positionV>
                <wp:extent cx="2514600" cy="1371600"/>
                <wp:effectExtent l="0" t="0" r="19050" b="1905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253F" w:rsidRPr="006130D7" w:rsidRDefault="006130D7" w:rsidP="002A20A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130D7">
                              <w:rPr>
                                <w:b/>
                                <w:sz w:val="32"/>
                                <w:szCs w:val="32"/>
                              </w:rPr>
                              <w:t>Kingdom Builders</w:t>
                            </w:r>
                          </w:p>
                          <w:p w:rsidR="006130D7" w:rsidRDefault="006130D7" w:rsidP="002A20AF">
                            <w:pPr>
                              <w:jc w:val="center"/>
                            </w:pPr>
                            <w:r>
                              <w:t>March 10</w:t>
                            </w:r>
                            <w:r w:rsidRPr="006130D7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@7pm</w:t>
                            </w:r>
                          </w:p>
                          <w:p w:rsidR="006130D7" w:rsidRDefault="006130D7" w:rsidP="002A20AF">
                            <w:pPr>
                              <w:jc w:val="center"/>
                            </w:pPr>
                            <w:r>
                              <w:t>March 11</w:t>
                            </w:r>
                            <w:r w:rsidRPr="006130D7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@12pm</w:t>
                            </w:r>
                          </w:p>
                          <w:p w:rsidR="006130D7" w:rsidRDefault="006130D7" w:rsidP="002A20AF">
                            <w:pPr>
                              <w:jc w:val="center"/>
                            </w:pPr>
                            <w:r>
                              <w:t>March 12</w:t>
                            </w:r>
                            <w:r w:rsidRPr="006130D7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@10:30am</w:t>
                            </w:r>
                          </w:p>
                          <w:p w:rsidR="006130D7" w:rsidRDefault="006130D7" w:rsidP="002A20AF">
                            <w:pPr>
                              <w:jc w:val="center"/>
                            </w:pPr>
                            <w:r>
                              <w:t>Speakers</w:t>
                            </w:r>
                          </w:p>
                          <w:p w:rsidR="006130D7" w:rsidRDefault="006130D7" w:rsidP="002A20AF">
                            <w:pPr>
                              <w:jc w:val="center"/>
                            </w:pPr>
                            <w:r>
                              <w:t>Wanda Gladney, Pastor Isaiah &amp; Leta</w:t>
                            </w:r>
                          </w:p>
                          <w:p w:rsidR="006130D7" w:rsidRDefault="006130D7" w:rsidP="002A20AF">
                            <w:pPr>
                              <w:jc w:val="center"/>
                            </w:pPr>
                            <w:r>
                              <w:t>Bo Salisbury, Tim &amp; Angela Rambo</w:t>
                            </w:r>
                          </w:p>
                          <w:p w:rsidR="006130D7" w:rsidRDefault="006130D7" w:rsidP="002A20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45" type="#_x0000_t202" style="position:absolute;margin-left:575.25pt;margin-top:124.4pt;width:198pt;height:108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" fillcolor="white [3201]" strokeweight=".5pt">
                <v:textbox>
                  <w:txbxContent>
                    <w:p w:rsidR="0017253F" w:rsidRPr="006130D7" w:rsidRDefault="006130D7" w:rsidP="002A20A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6130D7">
                        <w:rPr>
                          <w:b/>
                          <w:sz w:val="32"/>
                          <w:szCs w:val="32"/>
                        </w:rPr>
                        <w:t>Kingdom Builders</w:t>
                      </w:r>
                    </w:p>
                    <w:p w:rsidR="006130D7" w:rsidRDefault="006130D7" w:rsidP="002A20AF">
                      <w:pPr>
                        <w:jc w:val="center"/>
                      </w:pPr>
                      <w:r>
                        <w:t>March 10</w:t>
                      </w:r>
                      <w:r w:rsidRPr="006130D7">
                        <w:rPr>
                          <w:vertAlign w:val="superscript"/>
                        </w:rPr>
                        <w:t>th</w:t>
                      </w:r>
                      <w:r>
                        <w:t>@7pm</w:t>
                      </w:r>
                    </w:p>
                    <w:p w:rsidR="006130D7" w:rsidRDefault="006130D7" w:rsidP="002A20AF">
                      <w:pPr>
                        <w:jc w:val="center"/>
                      </w:pPr>
                      <w:r>
                        <w:t>March 11</w:t>
                      </w:r>
                      <w:r w:rsidRPr="006130D7">
                        <w:rPr>
                          <w:vertAlign w:val="superscript"/>
                        </w:rPr>
                        <w:t>th</w:t>
                      </w:r>
                      <w:r>
                        <w:t xml:space="preserve"> @12pm</w:t>
                      </w:r>
                    </w:p>
                    <w:p w:rsidR="006130D7" w:rsidRDefault="006130D7" w:rsidP="002A20AF">
                      <w:pPr>
                        <w:jc w:val="center"/>
                      </w:pPr>
                      <w:r>
                        <w:t>March 12</w:t>
                      </w:r>
                      <w:r w:rsidRPr="006130D7">
                        <w:rPr>
                          <w:vertAlign w:val="superscript"/>
                        </w:rPr>
                        <w:t>th</w:t>
                      </w:r>
                      <w:r>
                        <w:t>@10:30am</w:t>
                      </w:r>
                    </w:p>
                    <w:p w:rsidR="006130D7" w:rsidRDefault="006130D7" w:rsidP="002A20AF">
                      <w:pPr>
                        <w:jc w:val="center"/>
                      </w:pPr>
                      <w:r>
                        <w:t>Speakers</w:t>
                      </w:r>
                    </w:p>
                    <w:p w:rsidR="006130D7" w:rsidRDefault="006130D7" w:rsidP="002A20AF">
                      <w:pPr>
                        <w:jc w:val="center"/>
                      </w:pPr>
                      <w:r>
                        <w:t>Wanda Gladney, Pastor Isaiah &amp; Leta</w:t>
                      </w:r>
                    </w:p>
                    <w:p w:rsidR="006130D7" w:rsidRDefault="006130D7" w:rsidP="002A20AF">
                      <w:pPr>
                        <w:jc w:val="center"/>
                      </w:pPr>
                      <w:r>
                        <w:t>Bo Salisbury, Tim &amp; Angela Rambo</w:t>
                      </w:r>
                    </w:p>
                    <w:p w:rsidR="006130D7" w:rsidRDefault="006130D7" w:rsidP="002A20A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B41EB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2943225</wp:posOffset>
                </wp:positionV>
                <wp:extent cx="2505075" cy="781050"/>
                <wp:effectExtent l="0" t="0" r="28575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1DE5" w:rsidRDefault="00DA1DE5" w:rsidP="00DA1DE5">
                            <w:pPr>
                              <w:jc w:val="center"/>
                            </w:pPr>
                            <w:r>
                              <w:t>Men’s Bible Study and Breakfast</w:t>
                            </w:r>
                          </w:p>
                          <w:p w:rsidR="00DA1DE5" w:rsidRDefault="00DA1DE5" w:rsidP="00DA1DE5">
                            <w:pPr>
                              <w:jc w:val="center"/>
                            </w:pPr>
                            <w:r>
                              <w:t>Saturday March 11th</w:t>
                            </w:r>
                          </w:p>
                          <w:p w:rsidR="00DA1DE5" w:rsidRDefault="00DA1DE5" w:rsidP="00DA1DE5">
                            <w:pPr>
                              <w:jc w:val="center"/>
                            </w:pPr>
                            <w:r>
                              <w:t>9-11 am Downstairs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6" type="#_x0000_t202" style="position:absolute;margin-left:8in;margin-top:231.75pt;width:197.25pt;height:61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" fillcolor="white [3201]" strokeweight=".5pt">
                <v:textbox>
                  <w:txbxContent>
                    <w:p w:rsidR="00DA1DE5" w:rsidRDefault="00DA1DE5" w:rsidP="00DA1DE5">
                      <w:pPr>
                        <w:jc w:val="center"/>
                      </w:pPr>
                      <w:r>
                        <w:t>Men’s Bible Study and Breakfast</w:t>
                      </w:r>
                    </w:p>
                    <w:p w:rsidR="00DA1DE5" w:rsidRDefault="00DA1DE5" w:rsidP="00DA1DE5">
                      <w:pPr>
                        <w:jc w:val="center"/>
                      </w:pPr>
                      <w:r>
                        <w:t>Saturday March 11th</w:t>
                      </w:r>
                    </w:p>
                    <w:p w:rsidR="00DA1DE5" w:rsidRDefault="00DA1DE5" w:rsidP="00DA1DE5">
                      <w:pPr>
                        <w:jc w:val="center"/>
                      </w:pPr>
                      <w:r>
                        <w:t>9-11 am Downstairs</w:t>
                      </w:r>
                    </w:p>
                  </w:txbxContent>
                </v:textbox>
              </v:shape>
            </w:pict>
          </mc:Fallback>
        </mc:AlternateContent>
      </w:r>
      <w:r w:rsidR="008856D0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5FBE4F1" wp14:editId="5B8AF559">
                <wp:simplePos x="0" y="0"/>
                <wp:positionH relativeFrom="column">
                  <wp:posOffset>11915775</wp:posOffset>
                </wp:positionH>
                <wp:positionV relativeFrom="paragraph">
                  <wp:posOffset>2038350</wp:posOffset>
                </wp:positionV>
                <wp:extent cx="142875" cy="152400"/>
                <wp:effectExtent l="0" t="0" r="2857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A9076" id="Rectangle 24" o:spid="_x0000_s1026" style="position:absolute;margin-left:938.25pt;margin-top:160.5pt;width:11.25pt;height:1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" fillcolor="#4f81bd [3204]" strokecolor="#243f60 [1604]" strokeweight="2pt"/>
            </w:pict>
          </mc:Fallback>
        </mc:AlternateContent>
      </w:r>
      <w:r w:rsidR="007F4910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E19EC6A" wp14:editId="238F8A08">
                <wp:simplePos x="0" y="0"/>
                <wp:positionH relativeFrom="column">
                  <wp:posOffset>12049126</wp:posOffset>
                </wp:positionH>
                <wp:positionV relativeFrom="paragraph">
                  <wp:posOffset>6648450</wp:posOffset>
                </wp:positionV>
                <wp:extent cx="111760" cy="133350"/>
                <wp:effectExtent l="0" t="0" r="21590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176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D1E7D" id="Rectangle 42" o:spid="_x0000_s1026" style="position:absolute;margin-left:948.75pt;margin-top:523.5pt;width:8.8pt;height:10.5pt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" fillcolor="#4f81bd [3204]" strokecolor="#243f60 [1604]" strokeweight="2pt"/>
            </w:pict>
          </mc:Fallback>
        </mc:AlternateContent>
      </w:r>
      <w:r w:rsidR="007F4910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4AF217B" wp14:editId="5DA45DF3">
                <wp:simplePos x="0" y="0"/>
                <wp:positionH relativeFrom="column">
                  <wp:posOffset>10210800</wp:posOffset>
                </wp:positionH>
                <wp:positionV relativeFrom="paragraph">
                  <wp:posOffset>6810375</wp:posOffset>
                </wp:positionV>
                <wp:extent cx="114300" cy="76200"/>
                <wp:effectExtent l="0" t="0" r="19050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9B766" id="Rectangle 43" o:spid="_x0000_s1026" style="position:absolute;margin-left:804pt;margin-top:536.25pt;width:9pt;height: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" fillcolor="#4f81bd [3204]" strokecolor="#243f60 [1604]" strokeweight="2pt"/>
            </w:pict>
          </mc:Fallback>
        </mc:AlternateContent>
      </w:r>
      <w:r w:rsidR="007F4910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5B50D32" wp14:editId="0DC7E972">
                <wp:simplePos x="0" y="0"/>
                <wp:positionH relativeFrom="column">
                  <wp:posOffset>10258425</wp:posOffset>
                </wp:positionH>
                <wp:positionV relativeFrom="paragraph">
                  <wp:posOffset>6305550</wp:posOffset>
                </wp:positionV>
                <wp:extent cx="133350" cy="114300"/>
                <wp:effectExtent l="0" t="0" r="19050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2A628" id="Rectangle 34" o:spid="_x0000_s1026" style="position:absolute;margin-left:807.75pt;margin-top:496.5pt;width:10.5pt;height:9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" fillcolor="#4f81bd [3204]" strokecolor="#243f60 [1604]" strokeweight="2pt"/>
            </w:pict>
          </mc:Fallback>
        </mc:AlternateContent>
      </w:r>
      <w:r w:rsidR="006565FF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9536952" wp14:editId="1FFC3D64">
                <wp:simplePos x="0" y="0"/>
                <wp:positionH relativeFrom="column">
                  <wp:posOffset>11306175</wp:posOffset>
                </wp:positionH>
                <wp:positionV relativeFrom="paragraph">
                  <wp:posOffset>7448550</wp:posOffset>
                </wp:positionV>
                <wp:extent cx="85725" cy="111760"/>
                <wp:effectExtent l="0" t="0" r="28575" b="2159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5725" cy="111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123DC" id="Rectangle 48" o:spid="_x0000_s1026" style="position:absolute;margin-left:890.25pt;margin-top:586.5pt;width:6.75pt;height:8.8pt;flip:y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" fillcolor="#4f81bd [3204]" strokecolor="#243f60 [1604]" strokeweight="2pt"/>
            </w:pict>
          </mc:Fallback>
        </mc:AlternateContent>
      </w:r>
      <w:r w:rsidR="006565FF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ACBED90" wp14:editId="6C6564AF">
                <wp:simplePos x="0" y="0"/>
                <wp:positionH relativeFrom="column">
                  <wp:posOffset>11315700</wp:posOffset>
                </wp:positionH>
                <wp:positionV relativeFrom="paragraph">
                  <wp:posOffset>7324725</wp:posOffset>
                </wp:positionV>
                <wp:extent cx="76200" cy="88265"/>
                <wp:effectExtent l="0" t="0" r="19050" b="2603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200" cy="882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52532" id="Rectangle 46" o:spid="_x0000_s1026" style="position:absolute;margin-left:891pt;margin-top:576.75pt;width:6pt;height:6.95pt;flip: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" fillcolor="#4f81bd [3204]" strokecolor="#243f60 [1604]" strokeweight="2pt"/>
            </w:pict>
          </mc:Fallback>
        </mc:AlternateContent>
      </w:r>
      <w:r w:rsidR="006565FF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8D47055" wp14:editId="58E62FF0">
                <wp:simplePos x="0" y="0"/>
                <wp:positionH relativeFrom="column">
                  <wp:posOffset>10220325</wp:posOffset>
                </wp:positionH>
                <wp:positionV relativeFrom="paragraph">
                  <wp:posOffset>7496174</wp:posOffset>
                </wp:positionV>
                <wp:extent cx="92710" cy="64135"/>
                <wp:effectExtent l="0" t="0" r="21590" b="1206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710" cy="64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5FF4E" id="Rectangle 47" o:spid="_x0000_s1026" style="position:absolute;margin-left:804.75pt;margin-top:590.25pt;width:7.3pt;height:5.05pt;flip:y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" fillcolor="#4f81bd [3204]" strokecolor="#243f60 [1604]" strokeweight="2pt"/>
            </w:pict>
          </mc:Fallback>
        </mc:AlternateContent>
      </w:r>
      <w:r w:rsidR="006565FF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1C9F9D5" wp14:editId="0C822C96">
                <wp:simplePos x="0" y="0"/>
                <wp:positionH relativeFrom="column">
                  <wp:posOffset>10248900</wp:posOffset>
                </wp:positionH>
                <wp:positionV relativeFrom="paragraph">
                  <wp:posOffset>7305675</wp:posOffset>
                </wp:positionV>
                <wp:extent cx="85725" cy="76200"/>
                <wp:effectExtent l="0" t="0" r="28575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38845" id="Rectangle 45" o:spid="_x0000_s1026" style="position:absolute;margin-left:807pt;margin-top:575.25pt;width:6.75pt;height:6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" fillcolor="#4f81bd [3204]" strokecolor="#243f60 [1604]" strokeweight="2pt"/>
            </w:pict>
          </mc:Fallback>
        </mc:AlternateContent>
      </w:r>
      <w:r w:rsidR="006565FF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61B19DE" wp14:editId="28BC2135">
                <wp:simplePos x="0" y="0"/>
                <wp:positionH relativeFrom="column">
                  <wp:posOffset>11144250</wp:posOffset>
                </wp:positionH>
                <wp:positionV relativeFrom="paragraph">
                  <wp:posOffset>6810375</wp:posOffset>
                </wp:positionV>
                <wp:extent cx="114300" cy="95250"/>
                <wp:effectExtent l="0" t="0" r="19050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1430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4E50E" id="Rectangle 44" o:spid="_x0000_s1026" style="position:absolute;margin-left:877.5pt;margin-top:536.25pt;width:9pt;height:7.5pt;flip:x y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" fillcolor="#4f81bd [3204]" strokecolor="#243f60 [1604]" strokeweight="2pt"/>
            </w:pict>
          </mc:Fallback>
        </mc:AlternateContent>
      </w:r>
      <w:r w:rsidR="006565FF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452B3A3" wp14:editId="03C255B3">
                <wp:simplePos x="0" y="0"/>
                <wp:positionH relativeFrom="column">
                  <wp:posOffset>11144250</wp:posOffset>
                </wp:positionH>
                <wp:positionV relativeFrom="paragraph">
                  <wp:posOffset>6629400</wp:posOffset>
                </wp:positionV>
                <wp:extent cx="83185" cy="95250"/>
                <wp:effectExtent l="0" t="0" r="12065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1035A" id="Rectangle 40" o:spid="_x0000_s1026" style="position:absolute;margin-left:877.5pt;margin-top:522pt;width:6.55pt;height:7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" fillcolor="#4f81bd [3204]" strokecolor="#243f60 [1604]" strokeweight="2pt"/>
            </w:pict>
          </mc:Fallback>
        </mc:AlternateContent>
      </w:r>
      <w:r w:rsidR="006565FF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15E7391" wp14:editId="2F845CB7">
                <wp:simplePos x="0" y="0"/>
                <wp:positionH relativeFrom="column">
                  <wp:posOffset>10191750</wp:posOffset>
                </wp:positionH>
                <wp:positionV relativeFrom="paragraph">
                  <wp:posOffset>6610350</wp:posOffset>
                </wp:positionV>
                <wp:extent cx="111760" cy="95250"/>
                <wp:effectExtent l="0" t="0" r="2159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176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A3B5C" id="Rectangle 39" o:spid="_x0000_s1026" style="position:absolute;margin-left:802.5pt;margin-top:520.5pt;width:8.8pt;height:7.5pt;flip:y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" fillcolor="#4f81bd [3204]" strokecolor="#243f60 [1604]" strokeweight="2pt"/>
            </w:pict>
          </mc:Fallback>
        </mc:AlternateContent>
      </w:r>
      <w:r w:rsidR="006565FF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3E5A68F" wp14:editId="1C3379C4">
                <wp:simplePos x="0" y="0"/>
                <wp:positionH relativeFrom="column">
                  <wp:posOffset>11696700</wp:posOffset>
                </wp:positionH>
                <wp:positionV relativeFrom="paragraph">
                  <wp:posOffset>6257925</wp:posOffset>
                </wp:positionV>
                <wp:extent cx="73660" cy="107315"/>
                <wp:effectExtent l="0" t="0" r="21590" b="2603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" cy="107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ACEB5" id="Rectangle 38" o:spid="_x0000_s1026" style="position:absolute;margin-left:921pt;margin-top:492.75pt;width:5.8pt;height:8.4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" fillcolor="#4f81bd [3204]" strokecolor="#243f60 [1604]" strokeweight="2pt"/>
            </w:pict>
          </mc:Fallback>
        </mc:AlternateContent>
      </w:r>
      <w:r w:rsidR="006565FF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DD3286B" wp14:editId="28C2975E">
                <wp:simplePos x="0" y="0"/>
                <wp:positionH relativeFrom="column">
                  <wp:posOffset>11684635</wp:posOffset>
                </wp:positionH>
                <wp:positionV relativeFrom="paragraph">
                  <wp:posOffset>6115050</wp:posOffset>
                </wp:positionV>
                <wp:extent cx="85725" cy="66675"/>
                <wp:effectExtent l="0" t="0" r="2857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27290" id="Rectangle 30" o:spid="_x0000_s1026" style="position:absolute;margin-left:920.05pt;margin-top:481.5pt;width:6.75pt;height:5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" fillcolor="#4f81bd [3204]" strokecolor="#243f60 [1604]" strokeweight="2pt"/>
            </w:pict>
          </mc:Fallback>
        </mc:AlternateContent>
      </w:r>
      <w:r w:rsidR="006565FF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C35CCC9" wp14:editId="46FE1A7A">
                <wp:simplePos x="0" y="0"/>
                <wp:positionH relativeFrom="column">
                  <wp:posOffset>11144250</wp:posOffset>
                </wp:positionH>
                <wp:positionV relativeFrom="paragraph">
                  <wp:posOffset>6295390</wp:posOffset>
                </wp:positionV>
                <wp:extent cx="92710" cy="104775"/>
                <wp:effectExtent l="0" t="0" r="21590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271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493F0" id="Rectangle 37" o:spid="_x0000_s1026" style="position:absolute;margin-left:877.5pt;margin-top:495.7pt;width:7.3pt;height:8.25pt;flip:x 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" fillcolor="#4f81bd [3204]" strokecolor="#243f60 [1604]" strokeweight="2pt"/>
            </w:pict>
          </mc:Fallback>
        </mc:AlternateContent>
      </w:r>
      <w:r w:rsidR="006565FF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D4AA3E6" wp14:editId="537E5F68">
                <wp:simplePos x="0" y="0"/>
                <wp:positionH relativeFrom="column">
                  <wp:posOffset>11144250</wp:posOffset>
                </wp:positionH>
                <wp:positionV relativeFrom="paragraph">
                  <wp:posOffset>6115050</wp:posOffset>
                </wp:positionV>
                <wp:extent cx="114300" cy="8572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3B0D8" id="Rectangle 29" o:spid="_x0000_s1026" style="position:absolute;margin-left:877.5pt;margin-top:481.5pt;width:9pt;height:6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" fillcolor="#4f81bd [3204]" strokecolor="#243f60 [1604]" strokeweight="2pt"/>
            </w:pict>
          </mc:Fallback>
        </mc:AlternateContent>
      </w:r>
      <w:r w:rsidR="006565FF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21F031B" wp14:editId="6AC6F2FB">
                <wp:simplePos x="0" y="0"/>
                <wp:positionH relativeFrom="column">
                  <wp:posOffset>9848850</wp:posOffset>
                </wp:positionH>
                <wp:positionV relativeFrom="paragraph">
                  <wp:posOffset>609600</wp:posOffset>
                </wp:positionV>
                <wp:extent cx="2905125" cy="58102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6C0E" w:rsidRPr="00036C0E" w:rsidRDefault="00036C0E" w:rsidP="00036C0E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036C0E">
                              <w:rPr>
                                <w:sz w:val="56"/>
                                <w:szCs w:val="56"/>
                              </w:rPr>
                              <w:t>Connect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F031B" id="Text Box 31" o:spid="_x0000_s1047" type="#_x0000_t202" style="position:absolute;margin-left:775.5pt;margin-top:48pt;width:228.75pt;height:45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" fillcolor="white [3201]" strokeweight=".5pt">
                <v:textbox>
                  <w:txbxContent>
                    <w:p w:rsidR="00036C0E" w:rsidRPr="00036C0E" w:rsidRDefault="00036C0E" w:rsidP="00036C0E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036C0E">
                        <w:rPr>
                          <w:sz w:val="56"/>
                          <w:szCs w:val="56"/>
                        </w:rPr>
                        <w:t>Connect</w:t>
                      </w:r>
                    </w:p>
                  </w:txbxContent>
                </v:textbox>
              </v:shape>
            </w:pict>
          </mc:Fallback>
        </mc:AlternateContent>
      </w:r>
      <w:r w:rsidR="00490014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BDD45BE" wp14:editId="52C9819C">
                <wp:simplePos x="0" y="0"/>
                <wp:positionH relativeFrom="column">
                  <wp:posOffset>190500</wp:posOffset>
                </wp:positionH>
                <wp:positionV relativeFrom="paragraph">
                  <wp:posOffset>5105400</wp:posOffset>
                </wp:positionV>
                <wp:extent cx="4758690" cy="657225"/>
                <wp:effectExtent l="0" t="0" r="22860" b="2857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869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90014" w:rsidRDefault="005D3054">
                            <w:r>
                              <w:t>May   Income $5917.00</w:t>
                            </w:r>
                            <w:r w:rsidR="00490014">
                              <w:tab/>
                            </w:r>
                            <w:r w:rsidR="00490014">
                              <w:tab/>
                            </w:r>
                            <w:r w:rsidR="00490014">
                              <w:tab/>
                              <w:t>June Income $</w:t>
                            </w:r>
                            <w:r>
                              <w:t>4534</w:t>
                            </w:r>
                            <w:r w:rsidR="00170A67">
                              <w:t>.00</w:t>
                            </w:r>
                          </w:p>
                          <w:p w:rsidR="00490014" w:rsidRDefault="00490014">
                            <w:r>
                              <w:t xml:space="preserve">        </w:t>
                            </w:r>
                            <w:r w:rsidR="005D3054">
                              <w:t xml:space="preserve"> Expense $6937.00</w:t>
                            </w:r>
                            <w:r>
                              <w:t xml:space="preserve"> </w:t>
                            </w:r>
                            <w:r w:rsidR="00170A67"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</w:t>
                            </w:r>
                            <w:r w:rsidR="00A10A1E">
                              <w:t>Expense $</w:t>
                            </w:r>
                            <w:r w:rsidR="00170A67">
                              <w:t>4,954.00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D45BE" id="Text Box 75" o:spid="_x0000_s1048" type="#_x0000_t202" style="position:absolute;margin-left:15pt;margin-top:402pt;width:374.7pt;height:51.7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" fillcolor="white [3201]" strokeweight=".5pt">
                <v:textbox>
                  <w:txbxContent>
                    <w:p w:rsidR="00490014" w:rsidRDefault="005D3054">
                      <w:r>
                        <w:t>May   Income $5917.00</w:t>
                      </w:r>
                      <w:r w:rsidR="00490014">
                        <w:tab/>
                      </w:r>
                      <w:r w:rsidR="00490014">
                        <w:tab/>
                      </w:r>
                      <w:r w:rsidR="00490014">
                        <w:tab/>
                        <w:t>June Income $</w:t>
                      </w:r>
                      <w:r>
                        <w:t>4534</w:t>
                      </w:r>
                      <w:r w:rsidR="00170A67">
                        <w:t>.00</w:t>
                      </w:r>
                    </w:p>
                    <w:p w:rsidR="00490014" w:rsidRDefault="00490014">
                      <w:r>
                        <w:t xml:space="preserve">        </w:t>
                      </w:r>
                      <w:r w:rsidR="005D3054">
                        <w:t xml:space="preserve"> Expense $6937.00</w:t>
                      </w:r>
                      <w:r>
                        <w:t xml:space="preserve"> </w:t>
                      </w:r>
                      <w:r w:rsidR="00170A67">
                        <w:tab/>
                      </w:r>
                      <w:r>
                        <w:tab/>
                      </w:r>
                      <w:r>
                        <w:tab/>
                        <w:t xml:space="preserve">       </w:t>
                      </w:r>
                      <w:r w:rsidR="00A10A1E">
                        <w:t>Expense $</w:t>
                      </w:r>
                      <w:r w:rsidR="00170A67">
                        <w:t>4,954.00</w:t>
                      </w:r>
                    </w:p>
                  </w:txbxContent>
                </v:textbox>
              </v:shape>
            </w:pict>
          </mc:Fallback>
        </mc:AlternateContent>
      </w:r>
      <w:r w:rsidR="00490014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77E139E" wp14:editId="5AC354FC">
                <wp:simplePos x="0" y="0"/>
                <wp:positionH relativeFrom="column">
                  <wp:posOffset>200025</wp:posOffset>
                </wp:positionH>
                <wp:positionV relativeFrom="paragraph">
                  <wp:posOffset>5762625</wp:posOffset>
                </wp:positionV>
                <wp:extent cx="4749165" cy="676275"/>
                <wp:effectExtent l="0" t="0" r="1333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16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38BD" w:rsidRPr="008738BD" w:rsidRDefault="008738BD" w:rsidP="008738B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8738BD">
                              <w:rPr>
                                <w:b/>
                                <w:sz w:val="72"/>
                                <w:szCs w:val="72"/>
                              </w:rPr>
                              <w:t>Sermon</w:t>
                            </w:r>
                          </w:p>
                          <w:p w:rsidR="008738BD" w:rsidRDefault="008738BD" w:rsidP="008738BD"/>
                          <w:p w:rsidR="008738BD" w:rsidRDefault="008738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E139E" id="Text Box 15" o:spid="_x0000_s1049" type="#_x0000_t202" style="position:absolute;margin-left:15.75pt;margin-top:453.75pt;width:373.95pt;height:53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" fillcolor="white [3201]" strokeweight=".5pt">
                <v:textbox>
                  <w:txbxContent>
                    <w:p w:rsidR="008738BD" w:rsidRPr="008738BD" w:rsidRDefault="008738BD" w:rsidP="008738BD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8738BD">
                        <w:rPr>
                          <w:b/>
                          <w:sz w:val="72"/>
                          <w:szCs w:val="72"/>
                        </w:rPr>
                        <w:t>Sermon</w:t>
                      </w:r>
                    </w:p>
                    <w:p w:rsidR="008738BD" w:rsidRDefault="008738BD" w:rsidP="008738BD"/>
                    <w:p w:rsidR="008738BD" w:rsidRDefault="008738BD"/>
                  </w:txbxContent>
                </v:textbox>
              </v:shape>
            </w:pict>
          </mc:Fallback>
        </mc:AlternateContent>
      </w:r>
      <w:r w:rsidR="00240A5E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AEF7676" wp14:editId="3FA05626">
                <wp:simplePos x="0" y="0"/>
                <wp:positionH relativeFrom="column">
                  <wp:posOffset>5126181</wp:posOffset>
                </wp:positionH>
                <wp:positionV relativeFrom="paragraph">
                  <wp:posOffset>166255</wp:posOffset>
                </wp:positionV>
                <wp:extent cx="4731327" cy="7398385"/>
                <wp:effectExtent l="0" t="0" r="0" b="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1327" cy="7398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79D4" w:rsidRPr="00C40057" w:rsidRDefault="008738BD" w:rsidP="00EC79D4">
                            <w:pPr>
                              <w:jc w:val="center"/>
                              <w:rPr>
                                <w:rFonts w:ascii="Verdana" w:hAnsi="Verdana"/>
                                <w:sz w:val="48"/>
                                <w:szCs w:val="48"/>
                              </w:rPr>
                            </w:pPr>
                            <w:r w:rsidRPr="00C40057">
                              <w:rPr>
                                <w:rFonts w:ascii="Verdana" w:hAnsi="Verdana"/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Announcements </w:t>
                            </w:r>
                          </w:p>
                          <w:p w:rsidR="00DB564F" w:rsidRDefault="00DB564F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0F0816" w:rsidRDefault="000F0816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613DE6" w:rsidRDefault="00613DE6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0655816B" wp14:editId="7791136C">
                                  <wp:extent cx="1929007" cy="1009650"/>
                                  <wp:effectExtent l="0" t="0" r="0" b="0"/>
                                  <wp:docPr id="87" name="irc_mi" descr="Image result for family mission statement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family mission statement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9315" cy="1015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3DE6" w:rsidRDefault="00613DE6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613DE6" w:rsidRDefault="00613DE6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F90915" w:rsidRDefault="00F90915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F90915" w:rsidRDefault="00F90915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613DE6" w:rsidRDefault="00613DE6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613DE6" w:rsidRDefault="00613DE6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5813FB" w:rsidRDefault="00C96ADF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u w:val="single"/>
                              </w:rPr>
                              <w:drawing>
                                <wp:inline distT="0" distB="0" distL="0" distR="0">
                                  <wp:extent cx="2038745" cy="1145478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JPj5n1478786038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9150" cy="11513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6ADF" w:rsidRDefault="00C96ADF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u w:val="single"/>
                              </w:rPr>
                              <w:drawing>
                                <wp:inline distT="0" distB="0" distL="0" distR="0">
                                  <wp:extent cx="1950720" cy="1047750"/>
                                  <wp:effectExtent l="0" t="0" r="0" b="0"/>
                                  <wp:docPr id="28" name="Picture 28" descr="A close up of a sign&#10;&#10;Description generated with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astor-Appreciation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072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6ADF" w:rsidRDefault="00C96ADF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C96ADF" w:rsidRDefault="005531D8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B1EDFC" wp14:editId="0D64F559">
                                  <wp:extent cx="2041072" cy="857250"/>
                                  <wp:effectExtent l="0" t="0" r="0" b="0"/>
                                  <wp:docPr id="73" name="Picture 73" descr="Image result for youth group new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youth group new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5421" cy="863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6ADF" w:rsidRDefault="00C96ADF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5531D8" w:rsidRDefault="005531D8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C96ADF" w:rsidRDefault="005531D8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354E3B" wp14:editId="5B5547B3">
                                  <wp:extent cx="2026187" cy="987766"/>
                                  <wp:effectExtent l="0" t="0" r="0" b="3175"/>
                                  <wp:docPr id="78" name="Picture 78" descr="Image result for year end gi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year end giv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2714" cy="995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6ADF" w:rsidRDefault="00C96ADF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5813FB" w:rsidRDefault="005813FB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F7676" id="_x0000_s1050" type="#_x0000_t202" style="position:absolute;margin-left:403.65pt;margin-top:13.1pt;width:372.55pt;height:582.5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qFNvAIAAMM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" filled="f" stroked="f">
                <v:textbox>
                  <w:txbxContent>
                    <w:p w:rsidR="00EC79D4" w:rsidRPr="00C40057" w:rsidRDefault="008738BD" w:rsidP="00EC79D4">
                      <w:pPr>
                        <w:jc w:val="center"/>
                        <w:rPr>
                          <w:rFonts w:ascii="Verdana" w:hAnsi="Verdana"/>
                          <w:sz w:val="48"/>
                          <w:szCs w:val="48"/>
                        </w:rPr>
                      </w:pPr>
                      <w:r w:rsidRPr="00C40057">
                        <w:rPr>
                          <w:rFonts w:ascii="Verdana" w:hAnsi="Verdana"/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Announcements </w:t>
                      </w:r>
                    </w:p>
                    <w:p w:rsidR="00DB564F" w:rsidRDefault="00DB564F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:rsidR="000F0816" w:rsidRDefault="000F0816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:rsidR="00613DE6" w:rsidRDefault="00613DE6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0655816B" wp14:editId="7791136C">
                            <wp:extent cx="1929007" cy="1009650"/>
                            <wp:effectExtent l="0" t="0" r="0" b="0"/>
                            <wp:docPr id="87" name="irc_mi" descr="Image result for family mission statement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family mission statement">
                                      <a:hlinkClick r:id="rId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9315" cy="1015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3DE6" w:rsidRDefault="00613DE6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:rsidR="00613DE6" w:rsidRDefault="00613DE6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:rsidR="00F90915" w:rsidRDefault="00F90915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:rsidR="00F90915" w:rsidRDefault="00F90915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:rsidR="00613DE6" w:rsidRDefault="00613DE6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:rsidR="00613DE6" w:rsidRDefault="00613DE6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:rsidR="005813FB" w:rsidRDefault="00C96ADF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u w:val="single"/>
                        </w:rPr>
                        <w:drawing>
                          <wp:inline distT="0" distB="0" distL="0" distR="0">
                            <wp:extent cx="2038745" cy="1145478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JPj5n1478786038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9150" cy="11513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6ADF" w:rsidRDefault="00C96ADF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u w:val="single"/>
                        </w:rPr>
                        <w:drawing>
                          <wp:inline distT="0" distB="0" distL="0" distR="0">
                            <wp:extent cx="1950720" cy="1047750"/>
                            <wp:effectExtent l="0" t="0" r="0" b="0"/>
                            <wp:docPr id="28" name="Picture 28" descr="A close up of a sign&#10;&#10;Description generated with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astor-Appreciation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0720" cy="1047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6ADF" w:rsidRDefault="00C96ADF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:rsidR="00C96ADF" w:rsidRDefault="005531D8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B1EDFC" wp14:editId="0D64F559">
                            <wp:extent cx="2041072" cy="857250"/>
                            <wp:effectExtent l="0" t="0" r="0" b="0"/>
                            <wp:docPr id="73" name="Picture 73" descr="Image result for youth group new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youth group new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5421" cy="863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6ADF" w:rsidRDefault="00C96ADF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:rsidR="005531D8" w:rsidRDefault="005531D8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:rsidR="00C96ADF" w:rsidRDefault="005531D8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354E3B" wp14:editId="5B5547B3">
                            <wp:extent cx="2026187" cy="987766"/>
                            <wp:effectExtent l="0" t="0" r="0" b="3175"/>
                            <wp:docPr id="78" name="Picture 78" descr="Image result for year end gi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year end giv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2714" cy="995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6ADF" w:rsidRDefault="00C96ADF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:rsidR="005813FB" w:rsidRDefault="005813FB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7C0D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515BC03" wp14:editId="2DDA6827">
                <wp:simplePos x="0" y="0"/>
                <wp:positionH relativeFrom="column">
                  <wp:posOffset>7315200</wp:posOffset>
                </wp:positionH>
                <wp:positionV relativeFrom="paragraph">
                  <wp:posOffset>3476625</wp:posOffset>
                </wp:positionV>
                <wp:extent cx="2425700" cy="933450"/>
                <wp:effectExtent l="0" t="0" r="1270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129" w:rsidRDefault="009D5129" w:rsidP="009D5129">
                            <w:pPr>
                              <w:jc w:val="center"/>
                            </w:pPr>
                            <w:r>
                              <w:t>Touch!</w:t>
                            </w:r>
                          </w:p>
                          <w:p w:rsidR="009D5129" w:rsidRDefault="009D5129" w:rsidP="009D5129">
                            <w:pPr>
                              <w:jc w:val="center"/>
                            </w:pPr>
                            <w:r>
                              <w:t>Woman Bible Study</w:t>
                            </w:r>
                          </w:p>
                          <w:p w:rsidR="009D5129" w:rsidRDefault="006E703D" w:rsidP="009D5129">
                            <w:pPr>
                              <w:jc w:val="center"/>
                            </w:pPr>
                            <w:r>
                              <w:t>Thursday March 3</w:t>
                            </w:r>
                          </w:p>
                          <w:p w:rsidR="009D5129" w:rsidRDefault="009D5129" w:rsidP="009D5129">
                            <w:pPr>
                              <w:jc w:val="center"/>
                            </w:pPr>
                            <w:r>
                              <w:t>6:30-8:00pm</w:t>
                            </w:r>
                          </w:p>
                          <w:p w:rsidR="0077346A" w:rsidRDefault="0077346A" w:rsidP="004862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5BC03" id="Text Box 26" o:spid="_x0000_s1051" type="#_x0000_t202" style="position:absolute;margin-left:8in;margin-top:273.75pt;width:191pt;height:73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" fillcolor="white [3201]" strokeweight=".5pt">
                <v:textbox>
                  <w:txbxContent>
                    <w:p w:rsidR="009D5129" w:rsidRDefault="009D5129" w:rsidP="009D5129">
                      <w:pPr>
                        <w:jc w:val="center"/>
                      </w:pPr>
                      <w:r>
                        <w:t>Touch!</w:t>
                      </w:r>
                    </w:p>
                    <w:p w:rsidR="009D5129" w:rsidRDefault="009D5129" w:rsidP="009D5129">
                      <w:pPr>
                        <w:jc w:val="center"/>
                      </w:pPr>
                      <w:r>
                        <w:t>Woman Bible Study</w:t>
                      </w:r>
                    </w:p>
                    <w:p w:rsidR="009D5129" w:rsidRDefault="006E703D" w:rsidP="009D5129">
                      <w:pPr>
                        <w:jc w:val="center"/>
                      </w:pPr>
                      <w:r>
                        <w:t>Thursday March 3</w:t>
                      </w:r>
                    </w:p>
                    <w:p w:rsidR="009D5129" w:rsidRDefault="009D5129" w:rsidP="009D5129">
                      <w:pPr>
                        <w:jc w:val="center"/>
                      </w:pPr>
                      <w:r>
                        <w:t>6:30-8:00pm</w:t>
                      </w:r>
                    </w:p>
                    <w:p w:rsidR="0077346A" w:rsidRDefault="0077346A" w:rsidP="0048624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75C24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EDA6853" wp14:editId="0BE10EEC">
                <wp:simplePos x="0" y="0"/>
                <wp:positionH relativeFrom="column">
                  <wp:posOffset>10896601</wp:posOffset>
                </wp:positionH>
                <wp:positionV relativeFrom="paragraph">
                  <wp:posOffset>2028825</wp:posOffset>
                </wp:positionV>
                <wp:extent cx="114300" cy="12382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53520" id="Rectangle 7" o:spid="_x0000_s1026" style="position:absolute;margin-left:858pt;margin-top:159.75pt;width:9pt;height:9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" fillcolor="#4f81bd [3204]" strokecolor="#243f60 [1604]" strokeweight="2pt"/>
            </w:pict>
          </mc:Fallback>
        </mc:AlternateContent>
      </w:r>
      <w:r w:rsidR="00F75C24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406343F" wp14:editId="0D0F3DCA">
                <wp:simplePos x="0" y="0"/>
                <wp:positionH relativeFrom="column">
                  <wp:posOffset>9991725</wp:posOffset>
                </wp:positionH>
                <wp:positionV relativeFrom="paragraph">
                  <wp:posOffset>2019300</wp:posOffset>
                </wp:positionV>
                <wp:extent cx="142875" cy="1333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DEDA3" id="Rectangle 1" o:spid="_x0000_s1026" style="position:absolute;margin-left:786.75pt;margin-top:159pt;width:11.25pt;height:10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" fillcolor="#4f81bd [3204]" strokecolor="#243f60 [1604]" strokeweight="2pt"/>
            </w:pict>
          </mc:Fallback>
        </mc:AlternateContent>
      </w:r>
      <w:r w:rsidR="00151274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CC22D40" wp14:editId="604EB2EF">
                <wp:simplePos x="0" y="0"/>
                <wp:positionH relativeFrom="column">
                  <wp:posOffset>190500</wp:posOffset>
                </wp:positionH>
                <wp:positionV relativeFrom="paragraph">
                  <wp:posOffset>5105400</wp:posOffset>
                </wp:positionV>
                <wp:extent cx="4758690" cy="790575"/>
                <wp:effectExtent l="0" t="0" r="2286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869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AD4" w:rsidRDefault="00375AD4" w:rsidP="00151274">
                            <w:pPr>
                              <w:ind w:firstLine="72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22D40" id="Text Box 19" o:spid="_x0000_s1052" type="#_x0000_t202" style="position:absolute;margin-left:15pt;margin-top:402pt;width:374.7pt;height:62.25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" fillcolor="white [3201]" strokeweight=".5pt">
                <v:textbox>
                  <w:txbxContent>
                    <w:p w:rsidR="00375AD4" w:rsidRDefault="00375AD4" w:rsidP="00151274">
                      <w:pPr>
                        <w:ind w:firstLine="72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C8B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7996413" wp14:editId="12A0EEC4">
                <wp:simplePos x="0" y="0"/>
                <wp:positionH relativeFrom="column">
                  <wp:posOffset>180975</wp:posOffset>
                </wp:positionH>
                <wp:positionV relativeFrom="paragraph">
                  <wp:posOffset>4248150</wp:posOffset>
                </wp:positionV>
                <wp:extent cx="4776470" cy="857250"/>
                <wp:effectExtent l="0" t="0" r="2413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67A6" w:rsidRPr="00ED67A6" w:rsidRDefault="00ED67A6" w:rsidP="008738B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D67A6">
                              <w:rPr>
                                <w:b/>
                                <w:sz w:val="32"/>
                                <w:szCs w:val="32"/>
                              </w:rPr>
                              <w:t>Presence of God</w:t>
                            </w:r>
                            <w:r w:rsidRPr="00ED67A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ED67A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ED67A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ED67A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Mission</w:t>
                            </w:r>
                          </w:p>
                          <w:p w:rsidR="00ED67A6" w:rsidRPr="00ED67A6" w:rsidRDefault="008738BD" w:rsidP="008738B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D67A6" w:rsidRPr="00ED67A6">
                              <w:rPr>
                                <w:b/>
                                <w:sz w:val="32"/>
                                <w:szCs w:val="32"/>
                              </w:rPr>
                              <w:t>Authentic Community</w:t>
                            </w:r>
                            <w:r w:rsidR="00ED67A6" w:rsidRPr="00ED67A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ED67A6" w:rsidRPr="00ED67A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ED67A6" w:rsidRPr="00ED67A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Creativity</w:t>
                            </w:r>
                          </w:p>
                          <w:p w:rsidR="00ED67A6" w:rsidRPr="00ED67A6" w:rsidRDefault="008738BD" w:rsidP="008738B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ED67A6" w:rsidRPr="00ED67A6">
                              <w:rPr>
                                <w:b/>
                                <w:sz w:val="32"/>
                                <w:szCs w:val="32"/>
                              </w:rPr>
                              <w:t>Truth</w:t>
                            </w:r>
                            <w:r w:rsidR="00ED67A6" w:rsidRPr="00ED67A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ED67A6" w:rsidRPr="00ED67A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ED67A6" w:rsidRPr="00ED67A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ED67A6" w:rsidRPr="00ED67A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ED67A6" w:rsidRPr="00ED67A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Personal Growth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96413" id="Text Box 14" o:spid="_x0000_s1053" type="#_x0000_t202" style="position:absolute;margin-left:14.25pt;margin-top:334.5pt;width:376.1pt;height:67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" fillcolor="white [3201]" strokeweight=".5pt">
                <v:textbox>
                  <w:txbxContent>
                    <w:p w:rsidR="00ED67A6" w:rsidRPr="00ED67A6" w:rsidRDefault="00ED67A6" w:rsidP="008738B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ED67A6">
                        <w:rPr>
                          <w:b/>
                          <w:sz w:val="32"/>
                          <w:szCs w:val="32"/>
                        </w:rPr>
                        <w:t>Presence of God</w:t>
                      </w:r>
                      <w:r w:rsidRPr="00ED67A6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ED67A6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ED67A6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ED67A6">
                        <w:rPr>
                          <w:b/>
                          <w:sz w:val="32"/>
                          <w:szCs w:val="32"/>
                        </w:rPr>
                        <w:tab/>
                        <w:t>Mission</w:t>
                      </w:r>
                    </w:p>
                    <w:p w:rsidR="00ED67A6" w:rsidRPr="00ED67A6" w:rsidRDefault="008738BD" w:rsidP="008738B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ED67A6" w:rsidRPr="00ED67A6">
                        <w:rPr>
                          <w:b/>
                          <w:sz w:val="32"/>
                          <w:szCs w:val="32"/>
                        </w:rPr>
                        <w:t>Authentic Community</w:t>
                      </w:r>
                      <w:r w:rsidR="00ED67A6" w:rsidRPr="00ED67A6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="00ED67A6" w:rsidRPr="00ED67A6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="00ED67A6" w:rsidRPr="00ED67A6">
                        <w:rPr>
                          <w:b/>
                          <w:sz w:val="32"/>
                          <w:szCs w:val="32"/>
                        </w:rPr>
                        <w:tab/>
                        <w:t>Creativity</w:t>
                      </w:r>
                    </w:p>
                    <w:p w:rsidR="00ED67A6" w:rsidRPr="00ED67A6" w:rsidRDefault="008738BD" w:rsidP="008738B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="00ED67A6" w:rsidRPr="00ED67A6">
                        <w:rPr>
                          <w:b/>
                          <w:sz w:val="32"/>
                          <w:szCs w:val="32"/>
                        </w:rPr>
                        <w:t>Truth</w:t>
                      </w:r>
                      <w:r w:rsidR="00ED67A6" w:rsidRPr="00ED67A6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="00ED67A6" w:rsidRPr="00ED67A6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="00ED67A6" w:rsidRPr="00ED67A6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="00ED67A6" w:rsidRPr="00ED67A6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="00ED67A6" w:rsidRPr="00ED67A6">
                        <w:rPr>
                          <w:b/>
                          <w:sz w:val="32"/>
                          <w:szCs w:val="32"/>
                        </w:rPr>
                        <w:tab/>
                        <w:t>Personal Growth</w:t>
                      </w:r>
                    </w:p>
                  </w:txbxContent>
                </v:textbox>
              </v:shape>
            </w:pict>
          </mc:Fallback>
        </mc:AlternateContent>
      </w:r>
      <w:r w:rsidR="00124EED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2F4A214" wp14:editId="3DFAC10B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4752975" cy="740092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7400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738BD" w:rsidRDefault="008738BD" w:rsidP="008738BD">
                            <w:pPr>
                              <w:tabs>
                                <w:tab w:val="left" w:pos="17926"/>
                              </w:tabs>
                              <w:rPr>
                                <w:noProof/>
                              </w:rPr>
                            </w:pPr>
                          </w:p>
                          <w:p w:rsidR="008738BD" w:rsidRDefault="008738BD" w:rsidP="008738BD">
                            <w:pPr>
                              <w:tabs>
                                <w:tab w:val="left" w:pos="17926"/>
                              </w:tabs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Sermon</w:t>
                            </w:r>
                          </w:p>
                          <w:p w:rsidR="008738BD" w:rsidRDefault="008738BD" w:rsidP="008738BD">
                            <w:pPr>
                              <w:tabs>
                                <w:tab w:val="left" w:pos="17926"/>
                              </w:tabs>
                              <w:rPr>
                                <w:noProof/>
                              </w:rPr>
                            </w:pPr>
                          </w:p>
                          <w:p w:rsidR="00ED67A6" w:rsidRPr="00747092" w:rsidRDefault="00ED67A6" w:rsidP="00747092">
                            <w:pPr>
                              <w:tabs>
                                <w:tab w:val="left" w:pos="17926"/>
                              </w:tabs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4A214" id="Text Box 13" o:spid="_x0000_s1054" type="#_x0000_t202" style="position:absolute;margin-left:17.25pt;margin-top:12.75pt;width:374.25pt;height:582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" filled="f" strokeweight=".5pt">
                <v:textbox>
                  <w:txbxContent>
                    <w:p w:rsidR="008738BD" w:rsidRDefault="008738BD" w:rsidP="008738BD">
                      <w:pPr>
                        <w:tabs>
                          <w:tab w:val="left" w:pos="17926"/>
                        </w:tabs>
                        <w:rPr>
                          <w:noProof/>
                        </w:rPr>
                      </w:pPr>
                    </w:p>
                    <w:p w:rsidR="008738BD" w:rsidRDefault="008738BD" w:rsidP="008738BD">
                      <w:pPr>
                        <w:tabs>
                          <w:tab w:val="left" w:pos="17926"/>
                        </w:tabs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Sermon</w:t>
                      </w:r>
                    </w:p>
                    <w:p w:rsidR="008738BD" w:rsidRDefault="008738BD" w:rsidP="008738BD">
                      <w:pPr>
                        <w:tabs>
                          <w:tab w:val="left" w:pos="17926"/>
                        </w:tabs>
                        <w:rPr>
                          <w:noProof/>
                        </w:rPr>
                      </w:pPr>
                    </w:p>
                    <w:p w:rsidR="00ED67A6" w:rsidRPr="00747092" w:rsidRDefault="00ED67A6" w:rsidP="00747092">
                      <w:pPr>
                        <w:tabs>
                          <w:tab w:val="left" w:pos="17926"/>
                        </w:tabs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4EED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7CC8C6D" wp14:editId="5D340BBC">
                <wp:simplePos x="0" y="0"/>
                <wp:positionH relativeFrom="column">
                  <wp:posOffset>200025</wp:posOffset>
                </wp:positionH>
                <wp:positionV relativeFrom="paragraph">
                  <wp:posOffset>6448425</wp:posOffset>
                </wp:positionV>
                <wp:extent cx="4749165" cy="1114425"/>
                <wp:effectExtent l="0" t="0" r="1333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16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E6E" w:rsidRDefault="00D3520C" w:rsidP="004B2E6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Walking Worthy of the Calling</w:t>
                            </w:r>
                          </w:p>
                          <w:p w:rsidR="00A97422" w:rsidRPr="006C5589" w:rsidRDefault="00D3520C" w:rsidP="004B2E6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Ephesians 4:1-3</w:t>
                            </w:r>
                          </w:p>
                          <w:p w:rsidR="007F1153" w:rsidRDefault="007F1153" w:rsidP="007F1153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C8C6D" id="Text Box 11" o:spid="_x0000_s1055" type="#_x0000_t202" style="position:absolute;margin-left:15.75pt;margin-top:507.75pt;width:373.95pt;height:87.75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" fillcolor="white [3201]" strokeweight=".5pt">
                <v:textbox>
                  <w:txbxContent>
                    <w:p w:rsidR="004B2E6E" w:rsidRDefault="00D3520C" w:rsidP="004B2E6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Walking Worthy of the Calling</w:t>
                      </w:r>
                    </w:p>
                    <w:p w:rsidR="00A97422" w:rsidRPr="006C5589" w:rsidRDefault="00D3520C" w:rsidP="004B2E6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Ephesians 4:1-3</w:t>
                      </w:r>
                    </w:p>
                    <w:p w:rsidR="007F1153" w:rsidRDefault="007F1153" w:rsidP="007F1153">
                      <w:pPr>
                        <w:jc w:val="center"/>
                        <w:rPr>
                          <w:rFonts w:ascii="Times New Roman" w:eastAsia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00B1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0B318D8" wp14:editId="61CCDF5F">
                <wp:simplePos x="0" y="0"/>
                <wp:positionH relativeFrom="column">
                  <wp:posOffset>123826</wp:posOffset>
                </wp:positionH>
                <wp:positionV relativeFrom="paragraph">
                  <wp:posOffset>161925</wp:posOffset>
                </wp:positionV>
                <wp:extent cx="4917440" cy="7400925"/>
                <wp:effectExtent l="0" t="0" r="0" b="9525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7440" cy="740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DC6" w:rsidRPr="00584DC6" w:rsidRDefault="00ED67A6" w:rsidP="00F85BA4">
                            <w:pP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AF41300" wp14:editId="6089D871">
                                  <wp:extent cx="4753610" cy="897143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3610" cy="897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253A" w:rsidRDefault="009C25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318D8" id="_x0000_s1056" type="#_x0000_t202" style="position:absolute;margin-left:9.75pt;margin-top:12.75pt;width:387.2pt;height:582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xNIuAIAAMI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" filled="f" stroked="f">
                <v:textbox>
                  <w:txbxContent>
                    <w:p w:rsidR="00584DC6" w:rsidRPr="00584DC6" w:rsidRDefault="00ED67A6" w:rsidP="00F85BA4">
                      <w:pPr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5AF41300" wp14:editId="6089D871">
                            <wp:extent cx="4753610" cy="897143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53610" cy="8971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253A" w:rsidRDefault="009C253A"/>
                  </w:txbxContent>
                </v:textbox>
              </v:shape>
            </w:pict>
          </mc:Fallback>
        </mc:AlternateContent>
      </w:r>
      <w:r w:rsidR="007B6CD8">
        <w:br w:type="page"/>
      </w:r>
      <w:r w:rsidR="00A578C5">
        <w:lastRenderedPageBreak/>
        <w:t xml:space="preserve"> </w:t>
      </w:r>
    </w:p>
    <w:p w:rsidR="003835AD" w:rsidRDefault="003216A3" w:rsidP="00B4669E">
      <w:pPr>
        <w:tabs>
          <w:tab w:val="left" w:pos="1792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CB39210" wp14:editId="5FF72BAE">
                <wp:simplePos x="0" y="0"/>
                <wp:positionH relativeFrom="column">
                  <wp:posOffset>3013363</wp:posOffset>
                </wp:positionH>
                <wp:positionV relativeFrom="paragraph">
                  <wp:posOffset>-124691</wp:posOffset>
                </wp:positionV>
                <wp:extent cx="4738601" cy="7861589"/>
                <wp:effectExtent l="0" t="0" r="5080" b="6350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8601" cy="78615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DC6" w:rsidRDefault="00584DC6" w:rsidP="00A9362B">
                            <w:pPr>
                              <w:rPr>
                                <w:rFonts w:ascii="Verdana" w:hAnsi="Verdana"/>
                                <w:sz w:val="40"/>
                                <w:szCs w:val="40"/>
                              </w:rPr>
                            </w:pPr>
                          </w:p>
                          <w:p w:rsidR="00584DC6" w:rsidRDefault="00B82734" w:rsidP="00B82734">
                            <w:pPr>
                              <w:jc w:val="center"/>
                              <w:rPr>
                                <w:rFonts w:ascii="Verdana" w:hAnsi="Verdan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2CE59AB" wp14:editId="5152DFBE">
                                  <wp:extent cx="1148904" cy="1148904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ssah and Leta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8904" cy="1148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2734" w:rsidRPr="00C40057" w:rsidRDefault="00B82734" w:rsidP="00B82734">
                            <w:pPr>
                              <w:widowControl w:val="0"/>
                              <w:spacing w:after="100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14:cntxtAlts/>
                              </w:rPr>
                            </w:pPr>
                            <w:r w:rsidRPr="00C40057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14:cntxtAlts/>
                              </w:rPr>
                              <w:t>Isaiah &amp; Leta Johnson</w:t>
                            </w:r>
                          </w:p>
                          <w:p w:rsidR="00B82734" w:rsidRPr="00C40057" w:rsidRDefault="00B82734" w:rsidP="00B82734">
                            <w:pPr>
                              <w:widowControl w:val="0"/>
                              <w:spacing w:after="100"/>
                              <w:jc w:val="center"/>
                              <w:rPr>
                                <w:rFonts w:ascii="Garamond" w:eastAsia="Times New Roman" w:hAnsi="Garamond"/>
                                <w:color w:val="000000"/>
                                <w:kern w:val="28"/>
                                <w14:cntxtAlts/>
                              </w:rPr>
                            </w:pPr>
                            <w:r w:rsidRPr="00C40057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14:cntxtAlts/>
                              </w:rPr>
                              <w:t>Lead Pastors</w:t>
                            </w:r>
                          </w:p>
                          <w:p w:rsidR="00AF3E39" w:rsidRPr="00C40057" w:rsidRDefault="00267F92" w:rsidP="00B82734">
                            <w:pPr>
                              <w:widowControl w:val="0"/>
                              <w:spacing w:after="10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t>Tom Boon</w:t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Worship Leader</w:t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Nate Robinson</w:t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Youth Pastor and Outreach</w:t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Carolyn Tolliver</w:t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Assistant to the Pastor</w:t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Paul and Media Davis</w:t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Intercessory Prayer Leaders and Deeper Learning Class</w:t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Christine Robinson</w:t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Children's Church Leader</w:t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Grace Vasquez</w:t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Nursery Leader</w:t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 w:rsidR="00AF3E39"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t>Charlie Mugler</w:t>
                            </w:r>
                          </w:p>
                          <w:p w:rsidR="00AF3E39" w:rsidRPr="00C40057" w:rsidRDefault="00AF3E39" w:rsidP="00B82734">
                            <w:pPr>
                              <w:widowControl w:val="0"/>
                              <w:spacing w:after="10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Media- General Maintenance </w:t>
                            </w:r>
                          </w:p>
                          <w:p w:rsidR="003216A3" w:rsidRPr="003216A3" w:rsidRDefault="003216A3" w:rsidP="00B82734">
                            <w:pPr>
                              <w:widowControl w:val="0"/>
                              <w:spacing w:after="100"/>
                              <w:jc w:val="center"/>
                              <w:rPr>
                                <w:rFonts w:ascii="Garamond" w:eastAsia="Times New Roman" w:hAnsi="Garamond"/>
                                <w:color w:val="002060"/>
                                <w:kern w:val="28"/>
                                <w:sz w:val="32"/>
                                <w:szCs w:val="32"/>
                                <w:u w:val="single"/>
                                <w14:cntxtAlts/>
                              </w:rPr>
                            </w:pPr>
                            <w:r w:rsidRPr="003216A3">
                              <w:rPr>
                                <w:rFonts w:ascii="Garamond" w:eastAsia="Times New Roman" w:hAnsi="Garamond"/>
                                <w:color w:val="002060"/>
                                <w:kern w:val="28"/>
                                <w:sz w:val="32"/>
                                <w:szCs w:val="32"/>
                                <w:u w:val="single"/>
                                <w14:cntxtAlts/>
                              </w:rPr>
                              <w:t>https://www.facebook.com/CrossPointe-Community-Church-135937796432205/?fref=ts</w:t>
                            </w:r>
                          </w:p>
                          <w:p w:rsidR="00B82734" w:rsidRPr="00B82734" w:rsidRDefault="00B82734" w:rsidP="00B82734">
                            <w:pPr>
                              <w:widowControl w:val="0"/>
                              <w:spacing w:after="100"/>
                              <w:jc w:val="center"/>
                              <w:rPr>
                                <w:rFonts w:ascii="Garamond" w:eastAsia="Times New Roman" w:hAnsi="Garamond"/>
                                <w:color w:val="000000"/>
                                <w:kern w:val="28"/>
                                <w:sz w:val="32"/>
                                <w:szCs w:val="32"/>
                                <w14:cntxtAlts/>
                              </w:rPr>
                            </w:pPr>
                            <w:r>
                              <w:rPr>
                                <w:rFonts w:ascii="Garamond" w:eastAsia="Times New Roman" w:hAnsi="Garamond"/>
                                <w:noProof/>
                                <w:color w:val="000000"/>
                                <w:kern w:val="28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35E6811" wp14:editId="07CB5189">
                                  <wp:extent cx="836210" cy="836210"/>
                                  <wp:effectExtent l="0" t="0" r="2540" b="254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qr code.pn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210" cy="836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2734" w:rsidRPr="00B82734" w:rsidRDefault="00B82734" w:rsidP="00B82734">
                            <w:pPr>
                              <w:widowControl w:val="0"/>
                              <w:spacing w:after="100"/>
                              <w:rPr>
                                <w:rFonts w:ascii="Garamond" w:eastAsia="Times New Roman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B82734">
                              <w:rPr>
                                <w:rFonts w:ascii="Garamond" w:eastAsia="Times New Roman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 </w:t>
                            </w:r>
                          </w:p>
                          <w:p w:rsidR="00584DC6" w:rsidRDefault="00584DC6" w:rsidP="00A9362B">
                            <w:pPr>
                              <w:rPr>
                                <w:rFonts w:ascii="Verdana" w:hAnsi="Verdana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39210" id="Text Box 20" o:spid="_x0000_s1057" type="#_x0000_t202" style="position:absolute;margin-left:237.25pt;margin-top:-9.8pt;width:373.1pt;height:619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" stroked="f">
                <v:textbox>
                  <w:txbxContent>
                    <w:p w:rsidR="00584DC6" w:rsidRDefault="00584DC6" w:rsidP="00A9362B">
                      <w:pPr>
                        <w:rPr>
                          <w:rFonts w:ascii="Verdana" w:hAnsi="Verdana"/>
                          <w:sz w:val="40"/>
                          <w:szCs w:val="40"/>
                        </w:rPr>
                      </w:pPr>
                    </w:p>
                    <w:p w:rsidR="00584DC6" w:rsidRDefault="00B82734" w:rsidP="00B82734">
                      <w:pPr>
                        <w:jc w:val="center"/>
                        <w:rPr>
                          <w:rFonts w:ascii="Verdana" w:hAnsi="Verdana"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52CE59AB" wp14:editId="5152DFBE">
                            <wp:extent cx="1148904" cy="1148904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ssah and Leta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8904" cy="1148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82734" w:rsidRPr="00C40057" w:rsidRDefault="00B82734" w:rsidP="00B82734">
                      <w:pPr>
                        <w:widowControl w:val="0"/>
                        <w:spacing w:after="100"/>
                        <w:jc w:val="center"/>
                        <w:rPr>
                          <w:rFonts w:ascii="Arial" w:eastAsia="Times New Roman" w:hAnsi="Arial" w:cs="Arial"/>
                          <w:color w:val="000000"/>
                          <w:kern w:val="28"/>
                          <w14:cntxtAlts/>
                        </w:rPr>
                      </w:pPr>
                      <w:r w:rsidRPr="00C40057">
                        <w:rPr>
                          <w:rFonts w:ascii="Arial" w:eastAsia="Times New Roman" w:hAnsi="Arial" w:cs="Arial"/>
                          <w:color w:val="000000"/>
                          <w:kern w:val="28"/>
                          <w14:cntxtAlts/>
                        </w:rPr>
                        <w:t>Isaiah &amp; Leta Johnson</w:t>
                      </w:r>
                    </w:p>
                    <w:p w:rsidR="00B82734" w:rsidRPr="00C40057" w:rsidRDefault="00B82734" w:rsidP="00B82734">
                      <w:pPr>
                        <w:widowControl w:val="0"/>
                        <w:spacing w:after="100"/>
                        <w:jc w:val="center"/>
                        <w:rPr>
                          <w:rFonts w:ascii="Garamond" w:eastAsia="Times New Roman" w:hAnsi="Garamond"/>
                          <w:color w:val="000000"/>
                          <w:kern w:val="28"/>
                          <w14:cntxtAlts/>
                        </w:rPr>
                      </w:pPr>
                      <w:r w:rsidRPr="00C40057">
                        <w:rPr>
                          <w:rFonts w:ascii="Arial" w:eastAsia="Times New Roman" w:hAnsi="Arial" w:cs="Arial"/>
                          <w:color w:val="000000"/>
                          <w:kern w:val="28"/>
                          <w14:cntxtAlts/>
                        </w:rPr>
                        <w:t>Lead Pastors</w:t>
                      </w:r>
                    </w:p>
                    <w:p w:rsidR="00AF3E39" w:rsidRPr="00C40057" w:rsidRDefault="00267F92" w:rsidP="00B82734">
                      <w:pPr>
                        <w:widowControl w:val="0"/>
                        <w:spacing w:after="10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C40057">
                        <w:rPr>
                          <w:rFonts w:ascii="Arial" w:hAnsi="Arial" w:cs="Arial"/>
                          <w:color w:val="000000"/>
                        </w:rPr>
                        <w:t>Tom Boon</w:t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  <w:t>Worship Leader</w:t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  <w:t>Nate Robinson</w:t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  <w:t>Youth Pastor and Outreach</w:t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  <w:t>Carolyn Tolliver</w:t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  <w:t>Assistant to the Pastor</w:t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  <w:t>Paul and Media Davis</w:t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  <w:t>Intercessory Prayer Leaders and Deeper Learning Class</w:t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  <w:t>Christine Robinson</w:t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  <w:t>Children's Church Leader</w:t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  <w:t>Grace Vasquez</w:t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  <w:t>Nursery Leader</w:t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 w:rsidR="00AF3E39" w:rsidRPr="00C40057">
                        <w:rPr>
                          <w:rFonts w:ascii="Arial" w:hAnsi="Arial" w:cs="Arial"/>
                          <w:color w:val="000000"/>
                        </w:rPr>
                        <w:t>Charlie Mugler</w:t>
                      </w:r>
                    </w:p>
                    <w:p w:rsidR="00AF3E39" w:rsidRPr="00C40057" w:rsidRDefault="00AF3E39" w:rsidP="00B82734">
                      <w:pPr>
                        <w:widowControl w:val="0"/>
                        <w:spacing w:after="10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C40057">
                        <w:rPr>
                          <w:rFonts w:ascii="Arial" w:hAnsi="Arial" w:cs="Arial"/>
                          <w:color w:val="000000"/>
                        </w:rPr>
                        <w:t xml:space="preserve">Media- General Maintenance </w:t>
                      </w:r>
                    </w:p>
                    <w:p w:rsidR="003216A3" w:rsidRPr="003216A3" w:rsidRDefault="003216A3" w:rsidP="00B82734">
                      <w:pPr>
                        <w:widowControl w:val="0"/>
                        <w:spacing w:after="100"/>
                        <w:jc w:val="center"/>
                        <w:rPr>
                          <w:rFonts w:ascii="Garamond" w:eastAsia="Times New Roman" w:hAnsi="Garamond"/>
                          <w:color w:val="002060"/>
                          <w:kern w:val="28"/>
                          <w:sz w:val="32"/>
                          <w:szCs w:val="32"/>
                          <w:u w:val="single"/>
                          <w14:cntxtAlts/>
                        </w:rPr>
                      </w:pPr>
                      <w:r w:rsidRPr="003216A3">
                        <w:rPr>
                          <w:rFonts w:ascii="Garamond" w:eastAsia="Times New Roman" w:hAnsi="Garamond"/>
                          <w:color w:val="002060"/>
                          <w:kern w:val="28"/>
                          <w:sz w:val="32"/>
                          <w:szCs w:val="32"/>
                          <w:u w:val="single"/>
                          <w14:cntxtAlts/>
                        </w:rPr>
                        <w:t>https://www.facebook.com/CrossPointe-Community-Church-135937796432205/?fref=ts</w:t>
                      </w:r>
                    </w:p>
                    <w:p w:rsidR="00B82734" w:rsidRPr="00B82734" w:rsidRDefault="00B82734" w:rsidP="00B82734">
                      <w:pPr>
                        <w:widowControl w:val="0"/>
                        <w:spacing w:after="100"/>
                        <w:jc w:val="center"/>
                        <w:rPr>
                          <w:rFonts w:ascii="Garamond" w:eastAsia="Times New Roman" w:hAnsi="Garamond"/>
                          <w:color w:val="000000"/>
                          <w:kern w:val="28"/>
                          <w:sz w:val="32"/>
                          <w:szCs w:val="32"/>
                          <w14:cntxtAlts/>
                        </w:rPr>
                      </w:pPr>
                      <w:r>
                        <w:rPr>
                          <w:rFonts w:ascii="Garamond" w:eastAsia="Times New Roman" w:hAnsi="Garamond"/>
                          <w:noProof/>
                          <w:color w:val="000000"/>
                          <w:kern w:val="28"/>
                          <w:sz w:val="32"/>
                          <w:szCs w:val="32"/>
                        </w:rPr>
                        <w:drawing>
                          <wp:inline distT="0" distB="0" distL="0" distR="0" wp14:anchorId="735E6811" wp14:editId="07CB5189">
                            <wp:extent cx="836210" cy="836210"/>
                            <wp:effectExtent l="0" t="0" r="2540" b="254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qr code.pn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6210" cy="836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82734" w:rsidRPr="00B82734" w:rsidRDefault="00B82734" w:rsidP="00B82734">
                      <w:pPr>
                        <w:widowControl w:val="0"/>
                        <w:spacing w:after="100"/>
                        <w:rPr>
                          <w:rFonts w:ascii="Garamond" w:eastAsia="Times New Roman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B82734">
                        <w:rPr>
                          <w:rFonts w:ascii="Garamond" w:eastAsia="Times New Roman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 </w:t>
                      </w:r>
                    </w:p>
                    <w:p w:rsidR="00584DC6" w:rsidRDefault="00584DC6" w:rsidP="00A9362B">
                      <w:pPr>
                        <w:rPr>
                          <w:rFonts w:ascii="Verdana" w:hAnsi="Verdana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54B6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2D201EB" wp14:editId="6DA06631">
                <wp:simplePos x="0" y="0"/>
                <wp:positionH relativeFrom="column">
                  <wp:posOffset>95250</wp:posOffset>
                </wp:positionH>
                <wp:positionV relativeFrom="paragraph">
                  <wp:posOffset>142874</wp:posOffset>
                </wp:positionV>
                <wp:extent cx="2924175" cy="7591425"/>
                <wp:effectExtent l="0" t="0" r="28575" b="285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7591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54B6" w:rsidRDefault="002571DA">
                            <w:pPr>
                              <w:rPr>
                                <w:sz w:val="76"/>
                                <w:szCs w:val="76"/>
                              </w:rPr>
                            </w:pPr>
                            <w:r w:rsidRPr="002571DA">
                              <w:rPr>
                                <w:sz w:val="76"/>
                                <w:szCs w:val="76"/>
                              </w:rPr>
                              <w:t>What’s Next?</w:t>
                            </w:r>
                          </w:p>
                          <w:p w:rsidR="002571DA" w:rsidRDefault="002571D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Start</w:t>
                            </w:r>
                          </w:p>
                          <w:p w:rsidR="002571DA" w:rsidRDefault="002571D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2571DA">
                              <w:t>I dedicate my life to Jesus for the first time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2571DA" w:rsidRDefault="002571D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2571DA" w:rsidRDefault="002571DA">
                            <w:r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2571DA">
                              <w:t>I re-dedicate my life to Jesus.</w:t>
                            </w:r>
                          </w:p>
                          <w:p w:rsidR="002571DA" w:rsidRDefault="002571D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Next Step</w:t>
                            </w:r>
                          </w:p>
                          <w:p w:rsidR="002571DA" w:rsidRDefault="002571DA"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2571DA">
                              <w:t>I’m interested in getting Baptized.</w:t>
                            </w:r>
                          </w:p>
                          <w:p w:rsidR="002571DA" w:rsidRDefault="002571DA">
                            <w:r>
                              <w:t xml:space="preserve">    </w:t>
                            </w:r>
                            <w:r w:rsidR="00111D07">
                              <w:t>I would like to become a member.</w:t>
                            </w:r>
                            <w:r>
                              <w:t xml:space="preserve"> </w:t>
                            </w:r>
                          </w:p>
                          <w:p w:rsidR="002571DA" w:rsidRDefault="002571DA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 xml:space="preserve">    I would like to talk to Pastor.</w:t>
                            </w:r>
                          </w:p>
                          <w:p w:rsidR="002571DA" w:rsidRDefault="005D27A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Get Involved</w:t>
                            </w:r>
                          </w:p>
                          <w:p w:rsidR="005D27AE" w:rsidRDefault="005D27A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5D27AE">
                              <w:t>I want to become a member</w:t>
                            </w:r>
                          </w:p>
                          <w:p w:rsidR="005D27AE" w:rsidRDefault="005D27AE"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5D27AE">
                              <w:t>I want to volunteer for a ministry:</w:t>
                            </w:r>
                          </w:p>
                          <w:p w:rsidR="005D27AE" w:rsidRDefault="005D27AE"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5D27AE">
                              <w:t>Children’s</w:t>
                            </w:r>
                            <w:r>
                              <w:t xml:space="preserve">      Youth </w:t>
                            </w:r>
                            <w:r w:rsidR="00C3778F">
                              <w:t xml:space="preserve">     Greeter      Prayer Team</w:t>
                            </w:r>
                          </w:p>
                          <w:p w:rsidR="00C3778F" w:rsidRDefault="00C3778F">
                            <w:r>
                              <w:t xml:space="preserve">   Worship Team      Guest Service     Men’s</w:t>
                            </w:r>
                          </w:p>
                          <w:p w:rsidR="005D27AE" w:rsidRDefault="00C3778F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t>Women’s        Sound Tech</w:t>
                            </w:r>
                            <w:r w:rsidR="008859E0">
                              <w:t xml:space="preserve">      Nursery </w:t>
                            </w:r>
                          </w:p>
                          <w:p w:rsidR="00C3778F" w:rsidRDefault="00C3778F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C3778F" w:rsidRDefault="00C3778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Prayer Request / Questions:</w:t>
                            </w:r>
                          </w:p>
                          <w:p w:rsidR="00C3778F" w:rsidRDefault="00C3778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C3778F" w:rsidRPr="00C3778F" w:rsidRDefault="00C3778F">
                            <w:r>
                              <w:t xml:space="preserve">     Confidential     </w:t>
                            </w:r>
                            <w:r w:rsidR="008859E0">
                              <w:t xml:space="preserve">      Please Add to Prayer Chain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201EB" id="Text Box 49" o:spid="_x0000_s1058" type="#_x0000_t202" style="position:absolute;margin-left:7.5pt;margin-top:11.25pt;width:230.25pt;height:597.75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" fillcolor="white [3201]" strokeweight=".5pt">
                <v:textbox>
                  <w:txbxContent>
                    <w:p w:rsidR="008154B6" w:rsidRDefault="002571DA">
                      <w:pPr>
                        <w:rPr>
                          <w:sz w:val="76"/>
                          <w:szCs w:val="76"/>
                        </w:rPr>
                      </w:pPr>
                      <w:r w:rsidRPr="002571DA">
                        <w:rPr>
                          <w:sz w:val="76"/>
                          <w:szCs w:val="76"/>
                        </w:rPr>
                        <w:t>What’s Next?</w:t>
                      </w:r>
                    </w:p>
                    <w:p w:rsidR="002571DA" w:rsidRDefault="002571D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Start</w:t>
                      </w:r>
                    </w:p>
                    <w:p w:rsidR="002571DA" w:rsidRDefault="002571D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Pr="002571DA">
                        <w:t>I dedicate my life to Jesus for the first time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  <w:p w:rsidR="002571DA" w:rsidRDefault="002571DA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2571DA" w:rsidRDefault="002571DA">
                      <w:r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Pr="002571DA">
                        <w:t>I re-dedicate my life to Jesus.</w:t>
                      </w:r>
                    </w:p>
                    <w:p w:rsidR="002571DA" w:rsidRDefault="002571D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Next Step</w:t>
                      </w:r>
                    </w:p>
                    <w:p w:rsidR="002571DA" w:rsidRDefault="002571DA">
                      <w:r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Pr="002571DA">
                        <w:t>I’m interested in getting Baptized.</w:t>
                      </w:r>
                    </w:p>
                    <w:p w:rsidR="002571DA" w:rsidRDefault="002571DA">
                      <w:r>
                        <w:t xml:space="preserve">    </w:t>
                      </w:r>
                      <w:r w:rsidR="00111D07">
                        <w:t>I would like to become a member.</w:t>
                      </w:r>
                      <w:r>
                        <w:t xml:space="preserve"> </w:t>
                      </w:r>
                    </w:p>
                    <w:p w:rsidR="002571DA" w:rsidRDefault="002571DA">
                      <w:pPr>
                        <w:pBdr>
                          <w:bottom w:val="single" w:sz="12" w:space="1" w:color="auto"/>
                        </w:pBdr>
                      </w:pPr>
                      <w:r>
                        <w:t xml:space="preserve">    I would like to talk to Pastor.</w:t>
                      </w:r>
                    </w:p>
                    <w:p w:rsidR="002571DA" w:rsidRDefault="005D27A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Get Involved</w:t>
                      </w:r>
                    </w:p>
                    <w:p w:rsidR="005D27AE" w:rsidRDefault="005D27A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Pr="005D27AE">
                        <w:t>I want to become a member</w:t>
                      </w:r>
                    </w:p>
                    <w:p w:rsidR="005D27AE" w:rsidRDefault="005D27AE">
                      <w:r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Pr="005D27AE">
                        <w:t>I want to volunteer for a ministry:</w:t>
                      </w:r>
                    </w:p>
                    <w:p w:rsidR="005D27AE" w:rsidRDefault="005D27AE"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Pr="005D27AE">
                        <w:t>Children’s</w:t>
                      </w:r>
                      <w:r>
                        <w:t xml:space="preserve">      Youth </w:t>
                      </w:r>
                      <w:r w:rsidR="00C3778F">
                        <w:t xml:space="preserve">     Greeter      Prayer Team</w:t>
                      </w:r>
                    </w:p>
                    <w:p w:rsidR="00C3778F" w:rsidRDefault="00C3778F">
                      <w:r>
                        <w:t xml:space="preserve">   Worship Team      Guest Service     Men’s</w:t>
                      </w:r>
                    </w:p>
                    <w:p w:rsidR="005D27AE" w:rsidRDefault="00C3778F">
                      <w:pPr>
                        <w:pBdr>
                          <w:bottom w:val="single" w:sz="12" w:space="1" w:color="auto"/>
                        </w:pBdr>
                      </w:pPr>
                      <w:r>
                        <w:rPr>
                          <w:sz w:val="32"/>
                          <w:szCs w:val="32"/>
                        </w:rPr>
                        <w:t xml:space="preserve">    </w:t>
                      </w:r>
                      <w:r>
                        <w:t>Women’s        Sound Tech</w:t>
                      </w:r>
                      <w:r w:rsidR="008859E0">
                        <w:t xml:space="preserve">      Nursery </w:t>
                      </w:r>
                    </w:p>
                    <w:p w:rsidR="00C3778F" w:rsidRDefault="00C3778F">
                      <w:pPr>
                        <w:pBdr>
                          <w:bottom w:val="single" w:sz="12" w:space="1" w:color="auto"/>
                        </w:pBdr>
                      </w:pPr>
                    </w:p>
                    <w:p w:rsidR="00C3778F" w:rsidRDefault="00C3778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Prayer Request / Questions:</w:t>
                      </w:r>
                    </w:p>
                    <w:p w:rsidR="00C3778F" w:rsidRDefault="00C3778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C3778F" w:rsidRPr="00C3778F" w:rsidRDefault="00C3778F">
                      <w:r>
                        <w:t xml:space="preserve">     Confidential     </w:t>
                      </w:r>
                      <w:r w:rsidR="008859E0">
                        <w:t xml:space="preserve">      Please Add to Prayer Chain</w:t>
                      </w:r>
                    </w:p>
                  </w:txbxContent>
                </v:textbox>
              </v:shape>
            </w:pict>
          </mc:Fallback>
        </mc:AlternateContent>
      </w:r>
      <w:r w:rsidR="003616BD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D7D4D21" wp14:editId="0B04B10D">
                <wp:simplePos x="0" y="0"/>
                <wp:positionH relativeFrom="column">
                  <wp:posOffset>7901305</wp:posOffset>
                </wp:positionH>
                <wp:positionV relativeFrom="paragraph">
                  <wp:posOffset>-120650</wp:posOffset>
                </wp:positionV>
                <wp:extent cx="4777740" cy="7633970"/>
                <wp:effectExtent l="0" t="0" r="0" b="5080"/>
                <wp:wrapNone/>
                <wp:docPr id="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7633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DC6" w:rsidRDefault="00584DC6" w:rsidP="007B6CD8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C40057" w:rsidRDefault="00C40057" w:rsidP="00A10A1E">
                            <w:pPr>
                              <w:widowControl w:val="0"/>
                              <w:spacing w:after="100"/>
                              <w:jc w:val="center"/>
                              <w:rPr>
                                <w:rFonts w:ascii="Verdana" w:eastAsia="Times New Roman" w:hAnsi="Verdana"/>
                                <w:b/>
                                <w:color w:val="262626" w:themeColor="text1" w:themeTint="D9"/>
                                <w:kern w:val="28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cntxtAlt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94860" cy="918972"/>
                                  <wp:effectExtent l="0" t="0" r="0" b="0"/>
                                  <wp:docPr id="81" name="Picture 81" descr="C:\Users\mugle\AppData\Local\Microsoft\Windows\INetCache\Content.Word\Crosspoint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ugle\AppData\Local\Microsoft\Windows\INetCache\Content.Word\Crosspoint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4860" cy="918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2734" w:rsidRPr="00C40057" w:rsidRDefault="006565FF" w:rsidP="00A10A1E">
                            <w:pPr>
                              <w:widowControl w:val="0"/>
                              <w:spacing w:after="100"/>
                              <w:jc w:val="center"/>
                              <w:rPr>
                                <w:rFonts w:ascii="Verdana" w:eastAsia="Times New Roman" w:hAnsi="Verdana"/>
                                <w:b/>
                                <w:noProof/>
                                <w:color w:val="262626" w:themeColor="text1" w:themeTint="D9"/>
                                <w:kern w:val="28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0057">
                              <w:rPr>
                                <w:rFonts w:ascii="Verdana" w:eastAsia="Times New Roman" w:hAnsi="Verdana"/>
                                <w:b/>
                                <w:color w:val="262626" w:themeColor="text1" w:themeTint="D9"/>
                                <w:kern w:val="28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cntxtAlts/>
                              </w:rPr>
                              <w:t>Community Church</w:t>
                            </w:r>
                          </w:p>
                          <w:p w:rsidR="001B35A3" w:rsidRDefault="001B35A3" w:rsidP="00B82734">
                            <w:pPr>
                              <w:widowControl w:val="0"/>
                              <w:spacing w:after="100"/>
                              <w:rPr>
                                <w:rFonts w:ascii="Garamond" w:eastAsia="Times New Roman" w:hAnsi="Garamond"/>
                                <w:noProof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</w:pPr>
                          </w:p>
                          <w:p w:rsidR="007A778A" w:rsidRDefault="00A43FE5" w:rsidP="00B82734">
                            <w:pPr>
                              <w:widowControl w:val="0"/>
                              <w:spacing w:after="100"/>
                              <w:rPr>
                                <w:rFonts w:ascii="Garamond" w:eastAsia="Times New Roman" w:hAnsi="Garamond"/>
                                <w:noProof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eastAsia="Times New Roman" w:hAnsi="Garamond"/>
                                <w:noProof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A2A9D98" wp14:editId="2FECA783">
                                  <wp:extent cx="4594225" cy="2247900"/>
                                  <wp:effectExtent l="0" t="0" r="0" b="0"/>
                                  <wp:docPr id="83" name="Pictur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20160224_172749.jpe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94577" cy="22480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74B06" w:rsidRDefault="00974B06" w:rsidP="00B82734">
                            <w:pPr>
                              <w:widowControl w:val="0"/>
                              <w:spacing w:after="100"/>
                              <w:rPr>
                                <w:rFonts w:ascii="Garamond" w:eastAsia="Times New Roman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</w:p>
                          <w:p w:rsidR="00974B06" w:rsidRDefault="00974B06" w:rsidP="00B82734">
                            <w:pPr>
                              <w:widowControl w:val="0"/>
                              <w:spacing w:after="100"/>
                              <w:rPr>
                                <w:rFonts w:ascii="Garamond" w:eastAsia="Times New Roman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</w:p>
                          <w:p w:rsidR="004B2E6E" w:rsidRDefault="004B2E6E" w:rsidP="00B82734">
                            <w:pPr>
                              <w:widowControl w:val="0"/>
                              <w:spacing w:after="100"/>
                              <w:rPr>
                                <w:rFonts w:ascii="Garamond" w:eastAsia="Times New Roman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</w:p>
                          <w:p w:rsidR="004B2E6E" w:rsidRDefault="004B2E6E" w:rsidP="00B82734">
                            <w:pPr>
                              <w:widowControl w:val="0"/>
                              <w:spacing w:after="100"/>
                              <w:rPr>
                                <w:rFonts w:ascii="Garamond" w:eastAsia="Times New Roman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</w:p>
                          <w:p w:rsidR="007639FA" w:rsidRDefault="007639FA" w:rsidP="00B82734">
                            <w:pPr>
                              <w:widowControl w:val="0"/>
                              <w:spacing w:after="100"/>
                              <w:rPr>
                                <w:rFonts w:ascii="Garamond" w:eastAsia="Times New Roman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</w:p>
                          <w:p w:rsidR="007639FA" w:rsidRDefault="007639FA" w:rsidP="00B82734">
                            <w:pPr>
                              <w:widowControl w:val="0"/>
                              <w:spacing w:after="100"/>
                              <w:rPr>
                                <w:rFonts w:ascii="Garamond" w:eastAsia="Times New Roman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</w:p>
                          <w:p w:rsidR="007639FA" w:rsidRDefault="007639FA" w:rsidP="00B82734">
                            <w:pPr>
                              <w:widowControl w:val="0"/>
                              <w:spacing w:after="100"/>
                              <w:rPr>
                                <w:rFonts w:ascii="Garamond" w:eastAsia="Times New Roman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</w:p>
                          <w:p w:rsidR="004B2E6E" w:rsidRDefault="004B2E6E" w:rsidP="00B82734">
                            <w:pPr>
                              <w:widowControl w:val="0"/>
                              <w:spacing w:after="100"/>
                              <w:rPr>
                                <w:rFonts w:ascii="Garamond" w:eastAsia="Times New Roman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</w:p>
                          <w:p w:rsidR="006B55B1" w:rsidRDefault="00584DC6" w:rsidP="006B55B1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Join us for service every Sunday at </w:t>
                            </w:r>
                            <w:r w:rsidR="00E459D3">
                              <w:rPr>
                                <w:rFonts w:ascii="Verdana" w:hAnsi="Verdana"/>
                              </w:rPr>
                              <w:t>10</w:t>
                            </w:r>
                            <w:r w:rsidR="00B82734">
                              <w:rPr>
                                <w:rFonts w:ascii="Verdana" w:hAnsi="Verdana"/>
                              </w:rPr>
                              <w:t>:30am</w:t>
                            </w:r>
                          </w:p>
                          <w:p w:rsidR="00DA5C81" w:rsidRDefault="0068634E" w:rsidP="006B55B1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December </w:t>
                            </w:r>
                            <w:r w:rsidR="009309C7">
                              <w:rPr>
                                <w:rFonts w:ascii="Verdana" w:hAnsi="Verdana"/>
                              </w:rPr>
                              <w:t>10th</w:t>
                            </w:r>
                            <w:r w:rsidR="00A85561">
                              <w:rPr>
                                <w:rFonts w:ascii="Verdana" w:hAnsi="Verdana"/>
                              </w:rPr>
                              <w:t>,</w:t>
                            </w:r>
                            <w:r w:rsidR="007158DD">
                              <w:rPr>
                                <w:rFonts w:ascii="Verdana" w:hAnsi="Verdana"/>
                                <w:vertAlign w:val="superscript"/>
                              </w:rPr>
                              <w:t xml:space="preserve"> </w:t>
                            </w:r>
                            <w:r w:rsidR="00170A67">
                              <w:rPr>
                                <w:rFonts w:ascii="Verdana" w:hAnsi="Verdana"/>
                              </w:rPr>
                              <w:t>201</w:t>
                            </w:r>
                            <w:r w:rsidR="00DA5C81">
                              <w:rPr>
                                <w:rFonts w:ascii="Verdana" w:hAnsi="Verdana"/>
                              </w:rPr>
                              <w:t>7</w:t>
                            </w:r>
                          </w:p>
                          <w:p w:rsidR="001A203D" w:rsidRDefault="009354CB" w:rsidP="006B55B1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:rsidR="00B82734" w:rsidRPr="00B82734" w:rsidRDefault="00B82734" w:rsidP="00B82734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B82734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26223 164th Ave. SE</w:t>
                            </w:r>
                          </w:p>
                          <w:p w:rsidR="00B82734" w:rsidRPr="00B82734" w:rsidRDefault="00B82734" w:rsidP="00B82734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B82734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Covington, WA 98042</w:t>
                            </w:r>
                          </w:p>
                          <w:p w:rsidR="00B82734" w:rsidRPr="00B82734" w:rsidRDefault="00B82734" w:rsidP="00B82734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B82734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253</w:t>
                            </w:r>
                            <w:r w:rsidR="00A910F4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-</w:t>
                            </w:r>
                            <w:r w:rsidRPr="00B82734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631</w:t>
                            </w:r>
                            <w:r w:rsidR="00A910F4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-</w:t>
                            </w:r>
                            <w:r w:rsidRPr="00B82734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8853</w:t>
                            </w:r>
                          </w:p>
                          <w:p w:rsidR="00B82734" w:rsidRDefault="00B82734" w:rsidP="007B6CD8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584DC6" w:rsidRDefault="00584DC6" w:rsidP="00305BE1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D4D21" id="Text Box 18" o:spid="_x0000_s1059" type="#_x0000_t202" style="position:absolute;margin-left:622.15pt;margin-top:-9.5pt;width:376.2pt;height:601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5K6ug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" filled="f" stroked="f">
                <v:textbox>
                  <w:txbxContent>
                    <w:p w:rsidR="00584DC6" w:rsidRDefault="00584DC6" w:rsidP="007B6CD8">
                      <w:pPr>
                        <w:rPr>
                          <w:rFonts w:ascii="Verdana" w:hAnsi="Verdana"/>
                        </w:rPr>
                      </w:pPr>
                    </w:p>
                    <w:p w:rsidR="00C40057" w:rsidRDefault="00C40057" w:rsidP="00A10A1E">
                      <w:pPr>
                        <w:widowControl w:val="0"/>
                        <w:spacing w:after="100"/>
                        <w:jc w:val="center"/>
                        <w:rPr>
                          <w:rFonts w:ascii="Verdana" w:eastAsia="Times New Roman" w:hAnsi="Verdana"/>
                          <w:b/>
                          <w:color w:val="262626" w:themeColor="text1" w:themeTint="D9"/>
                          <w:kern w:val="28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cntxtAlt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94860" cy="918972"/>
                            <wp:effectExtent l="0" t="0" r="0" b="0"/>
                            <wp:docPr id="81" name="Picture 81" descr="C:\Users\mugle\AppData\Local\Microsoft\Windows\INetCache\Content.Word\Crosspoint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ugle\AppData\Local\Microsoft\Windows\INetCache\Content.Word\Crosspoint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94860" cy="918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82734" w:rsidRPr="00C40057" w:rsidRDefault="006565FF" w:rsidP="00A10A1E">
                      <w:pPr>
                        <w:widowControl w:val="0"/>
                        <w:spacing w:after="100"/>
                        <w:jc w:val="center"/>
                        <w:rPr>
                          <w:rFonts w:ascii="Verdana" w:eastAsia="Times New Roman" w:hAnsi="Verdana"/>
                          <w:b/>
                          <w:noProof/>
                          <w:color w:val="262626" w:themeColor="text1" w:themeTint="D9"/>
                          <w:kern w:val="28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0057">
                        <w:rPr>
                          <w:rFonts w:ascii="Verdana" w:eastAsia="Times New Roman" w:hAnsi="Verdana"/>
                          <w:b/>
                          <w:color w:val="262626" w:themeColor="text1" w:themeTint="D9"/>
                          <w:kern w:val="28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cntxtAlts/>
                        </w:rPr>
                        <w:t>Community Church</w:t>
                      </w:r>
                    </w:p>
                    <w:p w:rsidR="001B35A3" w:rsidRDefault="001B35A3" w:rsidP="00B82734">
                      <w:pPr>
                        <w:widowControl w:val="0"/>
                        <w:spacing w:after="100"/>
                        <w:rPr>
                          <w:rFonts w:ascii="Garamond" w:eastAsia="Times New Roman" w:hAnsi="Garamond"/>
                          <w:noProof/>
                          <w:color w:val="000000"/>
                          <w:kern w:val="28"/>
                          <w:sz w:val="20"/>
                          <w:szCs w:val="20"/>
                        </w:rPr>
                      </w:pPr>
                    </w:p>
                    <w:p w:rsidR="007A778A" w:rsidRDefault="00A43FE5" w:rsidP="00B82734">
                      <w:pPr>
                        <w:widowControl w:val="0"/>
                        <w:spacing w:after="100"/>
                        <w:rPr>
                          <w:rFonts w:ascii="Garamond" w:eastAsia="Times New Roman" w:hAnsi="Garamond"/>
                          <w:noProof/>
                          <w:color w:val="000000"/>
                          <w:kern w:val="28"/>
                          <w:sz w:val="20"/>
                          <w:szCs w:val="20"/>
                        </w:rPr>
                      </w:pPr>
                      <w:r>
                        <w:rPr>
                          <w:rFonts w:ascii="Garamond" w:eastAsia="Times New Roman" w:hAnsi="Garamond"/>
                          <w:noProof/>
                          <w:color w:val="000000"/>
                          <w:kern w:val="28"/>
                          <w:sz w:val="20"/>
                          <w:szCs w:val="20"/>
                        </w:rPr>
                        <w:drawing>
                          <wp:inline distT="0" distB="0" distL="0" distR="0" wp14:anchorId="5A2A9D98" wp14:editId="2FECA783">
                            <wp:extent cx="4594225" cy="2247900"/>
                            <wp:effectExtent l="0" t="0" r="0" b="0"/>
                            <wp:docPr id="83" name="Pictur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20160224_172749.jpe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94577" cy="22480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74B06" w:rsidRDefault="00974B06" w:rsidP="00B82734">
                      <w:pPr>
                        <w:widowControl w:val="0"/>
                        <w:spacing w:after="100"/>
                        <w:rPr>
                          <w:rFonts w:ascii="Garamond" w:eastAsia="Times New Roman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</w:p>
                    <w:p w:rsidR="00974B06" w:rsidRDefault="00974B06" w:rsidP="00B82734">
                      <w:pPr>
                        <w:widowControl w:val="0"/>
                        <w:spacing w:after="100"/>
                        <w:rPr>
                          <w:rFonts w:ascii="Garamond" w:eastAsia="Times New Roman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</w:p>
                    <w:p w:rsidR="004B2E6E" w:rsidRDefault="004B2E6E" w:rsidP="00B82734">
                      <w:pPr>
                        <w:widowControl w:val="0"/>
                        <w:spacing w:after="100"/>
                        <w:rPr>
                          <w:rFonts w:ascii="Garamond" w:eastAsia="Times New Roman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</w:p>
                    <w:p w:rsidR="004B2E6E" w:rsidRDefault="004B2E6E" w:rsidP="00B82734">
                      <w:pPr>
                        <w:widowControl w:val="0"/>
                        <w:spacing w:after="100"/>
                        <w:rPr>
                          <w:rFonts w:ascii="Garamond" w:eastAsia="Times New Roman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</w:p>
                    <w:p w:rsidR="007639FA" w:rsidRDefault="007639FA" w:rsidP="00B82734">
                      <w:pPr>
                        <w:widowControl w:val="0"/>
                        <w:spacing w:after="100"/>
                        <w:rPr>
                          <w:rFonts w:ascii="Garamond" w:eastAsia="Times New Roman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</w:p>
                    <w:p w:rsidR="007639FA" w:rsidRDefault="007639FA" w:rsidP="00B82734">
                      <w:pPr>
                        <w:widowControl w:val="0"/>
                        <w:spacing w:after="100"/>
                        <w:rPr>
                          <w:rFonts w:ascii="Garamond" w:eastAsia="Times New Roman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</w:p>
                    <w:p w:rsidR="007639FA" w:rsidRDefault="007639FA" w:rsidP="00B82734">
                      <w:pPr>
                        <w:widowControl w:val="0"/>
                        <w:spacing w:after="100"/>
                        <w:rPr>
                          <w:rFonts w:ascii="Garamond" w:eastAsia="Times New Roman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</w:p>
                    <w:p w:rsidR="004B2E6E" w:rsidRDefault="004B2E6E" w:rsidP="00B82734">
                      <w:pPr>
                        <w:widowControl w:val="0"/>
                        <w:spacing w:after="100"/>
                        <w:rPr>
                          <w:rFonts w:ascii="Garamond" w:eastAsia="Times New Roman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</w:p>
                    <w:p w:rsidR="006B55B1" w:rsidRDefault="00584DC6" w:rsidP="006B55B1">
                      <w:pPr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Join us for service every Sunday at </w:t>
                      </w:r>
                      <w:r w:rsidR="00E459D3">
                        <w:rPr>
                          <w:rFonts w:ascii="Verdana" w:hAnsi="Verdana"/>
                        </w:rPr>
                        <w:t>10</w:t>
                      </w:r>
                      <w:r w:rsidR="00B82734">
                        <w:rPr>
                          <w:rFonts w:ascii="Verdana" w:hAnsi="Verdana"/>
                        </w:rPr>
                        <w:t>:30am</w:t>
                      </w:r>
                    </w:p>
                    <w:p w:rsidR="00DA5C81" w:rsidRDefault="0068634E" w:rsidP="006B55B1">
                      <w:pPr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December </w:t>
                      </w:r>
                      <w:r w:rsidR="009309C7">
                        <w:rPr>
                          <w:rFonts w:ascii="Verdana" w:hAnsi="Verdana"/>
                        </w:rPr>
                        <w:t>10th</w:t>
                      </w:r>
                      <w:r w:rsidR="00A85561">
                        <w:rPr>
                          <w:rFonts w:ascii="Verdana" w:hAnsi="Verdana"/>
                        </w:rPr>
                        <w:t>,</w:t>
                      </w:r>
                      <w:r w:rsidR="007158DD">
                        <w:rPr>
                          <w:rFonts w:ascii="Verdana" w:hAnsi="Verdana"/>
                          <w:vertAlign w:val="superscript"/>
                        </w:rPr>
                        <w:t xml:space="preserve"> </w:t>
                      </w:r>
                      <w:r w:rsidR="00170A67">
                        <w:rPr>
                          <w:rFonts w:ascii="Verdana" w:hAnsi="Verdana"/>
                        </w:rPr>
                        <w:t>201</w:t>
                      </w:r>
                      <w:r w:rsidR="00DA5C81">
                        <w:rPr>
                          <w:rFonts w:ascii="Verdana" w:hAnsi="Verdana"/>
                        </w:rPr>
                        <w:t>7</w:t>
                      </w:r>
                    </w:p>
                    <w:p w:rsidR="001A203D" w:rsidRDefault="009354CB" w:rsidP="006B55B1">
                      <w:pPr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:rsidR="00B82734" w:rsidRPr="00B82734" w:rsidRDefault="00B82734" w:rsidP="00B82734">
                      <w:pPr>
                        <w:spacing w:before="100" w:beforeAutospacing="1" w:after="100" w:afterAutospacing="1"/>
                        <w:jc w:val="center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B82734">
                        <w:rPr>
                          <w:rFonts w:ascii="Times New Roman" w:eastAsia="Times New Roman" w:hAnsi="Times New Roman"/>
                          <w:b/>
                          <w:bCs/>
                          <w:sz w:val="24"/>
                          <w:szCs w:val="24"/>
                        </w:rPr>
                        <w:t>26223 164th Ave. SE</w:t>
                      </w:r>
                    </w:p>
                    <w:p w:rsidR="00B82734" w:rsidRPr="00B82734" w:rsidRDefault="00B82734" w:rsidP="00B82734">
                      <w:pPr>
                        <w:spacing w:before="100" w:beforeAutospacing="1" w:after="100" w:afterAutospacing="1"/>
                        <w:jc w:val="center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B82734">
                        <w:rPr>
                          <w:rFonts w:ascii="Times New Roman" w:eastAsia="Times New Roman" w:hAnsi="Times New Roman"/>
                          <w:b/>
                          <w:bCs/>
                          <w:sz w:val="24"/>
                          <w:szCs w:val="24"/>
                        </w:rPr>
                        <w:t>Covington, WA 98042</w:t>
                      </w:r>
                    </w:p>
                    <w:p w:rsidR="00B82734" w:rsidRPr="00B82734" w:rsidRDefault="00B82734" w:rsidP="00B82734">
                      <w:pPr>
                        <w:spacing w:before="100" w:beforeAutospacing="1" w:after="100" w:afterAutospacing="1"/>
                        <w:jc w:val="center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B82734">
                        <w:rPr>
                          <w:rFonts w:ascii="Times New Roman" w:eastAsia="Times New Roman" w:hAnsi="Times New Roman"/>
                          <w:b/>
                          <w:bCs/>
                          <w:sz w:val="24"/>
                          <w:szCs w:val="24"/>
                        </w:rPr>
                        <w:t>253</w:t>
                      </w:r>
                      <w:r w:rsidR="00A910F4">
                        <w:rPr>
                          <w:rFonts w:ascii="Times New Roman" w:eastAsia="Times New Roman" w:hAnsi="Times New Roman"/>
                          <w:b/>
                          <w:bCs/>
                          <w:sz w:val="24"/>
                          <w:szCs w:val="24"/>
                        </w:rPr>
                        <w:t>-</w:t>
                      </w:r>
                      <w:r w:rsidRPr="00B82734">
                        <w:rPr>
                          <w:rFonts w:ascii="Times New Roman" w:eastAsia="Times New Roman" w:hAnsi="Times New Roman"/>
                          <w:b/>
                          <w:bCs/>
                          <w:sz w:val="24"/>
                          <w:szCs w:val="24"/>
                        </w:rPr>
                        <w:t>631</w:t>
                      </w:r>
                      <w:r w:rsidR="00A910F4">
                        <w:rPr>
                          <w:rFonts w:ascii="Times New Roman" w:eastAsia="Times New Roman" w:hAnsi="Times New Roman"/>
                          <w:b/>
                          <w:bCs/>
                          <w:sz w:val="24"/>
                          <w:szCs w:val="24"/>
                        </w:rPr>
                        <w:t>-</w:t>
                      </w:r>
                      <w:r w:rsidRPr="00B82734">
                        <w:rPr>
                          <w:rFonts w:ascii="Times New Roman" w:eastAsia="Times New Roman" w:hAnsi="Times New Roman"/>
                          <w:b/>
                          <w:bCs/>
                          <w:sz w:val="24"/>
                          <w:szCs w:val="24"/>
                        </w:rPr>
                        <w:t>8853</w:t>
                      </w:r>
                    </w:p>
                    <w:p w:rsidR="00B82734" w:rsidRDefault="00B82734" w:rsidP="007B6CD8">
                      <w:pPr>
                        <w:rPr>
                          <w:rFonts w:ascii="Verdana" w:hAnsi="Verdana"/>
                        </w:rPr>
                      </w:pPr>
                    </w:p>
                    <w:p w:rsidR="00584DC6" w:rsidRDefault="00584DC6" w:rsidP="00305BE1">
                      <w:pPr>
                        <w:jc w:val="center"/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B6CD8" w:rsidRDefault="007B6CD8" w:rsidP="00B4669E">
      <w:pPr>
        <w:tabs>
          <w:tab w:val="left" w:pos="17926"/>
        </w:tabs>
      </w:pPr>
    </w:p>
    <w:p w:rsidR="00A9362B" w:rsidRDefault="00493A33" w:rsidP="00B4669E">
      <w:pPr>
        <w:tabs>
          <w:tab w:val="left" w:pos="1792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EFD7BED" wp14:editId="1D880958">
                <wp:simplePos x="0" y="0"/>
                <wp:positionH relativeFrom="column">
                  <wp:posOffset>190500</wp:posOffset>
                </wp:positionH>
                <wp:positionV relativeFrom="paragraph">
                  <wp:posOffset>3145154</wp:posOffset>
                </wp:positionV>
                <wp:extent cx="123825" cy="83185"/>
                <wp:effectExtent l="0" t="0" r="28575" b="1206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83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6460A" id="Rectangle 63" o:spid="_x0000_s1026" style="position:absolute;margin-left:15pt;margin-top:247.65pt;width:9.75pt;height:6.55pt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" fillcolor="#4f81bd [3204]" strokecolor="#243f60 [1604]" strokeweight="2pt"/>
            </w:pict>
          </mc:Fallback>
        </mc:AlternateContent>
      </w:r>
      <w:r w:rsidR="009F7E3A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76FA1E9" wp14:editId="60A30F0E">
                <wp:simplePos x="0" y="0"/>
                <wp:positionH relativeFrom="column">
                  <wp:posOffset>180975</wp:posOffset>
                </wp:positionH>
                <wp:positionV relativeFrom="paragraph">
                  <wp:posOffset>6959600</wp:posOffset>
                </wp:positionV>
                <wp:extent cx="104775" cy="123825"/>
                <wp:effectExtent l="0" t="0" r="28575" b="2857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9FE540" id="Rectangle 65" o:spid="_x0000_s1026" style="position:absolute;margin-left:14.25pt;margin-top:548pt;width:8.25pt;height:9.7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" fillcolor="#4f81bd [3204]" strokecolor="#243f60 [1604]" strokeweight="2pt"/>
            </w:pict>
          </mc:Fallback>
        </mc:AlternateContent>
      </w:r>
      <w:r w:rsidR="009F7E3A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2770FF4" wp14:editId="5CABF35B">
                <wp:simplePos x="0" y="0"/>
                <wp:positionH relativeFrom="column">
                  <wp:posOffset>1238250</wp:posOffset>
                </wp:positionH>
                <wp:positionV relativeFrom="paragraph">
                  <wp:posOffset>6964680</wp:posOffset>
                </wp:positionV>
                <wp:extent cx="104775" cy="95250"/>
                <wp:effectExtent l="0" t="0" r="28575" b="1905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EEBC8" id="Rectangle 66" o:spid="_x0000_s1026" style="position:absolute;margin-left:97.5pt;margin-top:548.4pt;width:8.25pt;height:7.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" fillcolor="#4f81bd [3204]" strokecolor="#243f60 [1604]" strokeweight="2pt"/>
            </w:pict>
          </mc:Fallback>
        </mc:AlternateContent>
      </w:r>
      <w:r w:rsidR="009F7E3A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BA3E3AB" wp14:editId="6961E964">
                <wp:simplePos x="0" y="0"/>
                <wp:positionH relativeFrom="column">
                  <wp:posOffset>1019175</wp:posOffset>
                </wp:positionH>
                <wp:positionV relativeFrom="paragraph">
                  <wp:posOffset>3145155</wp:posOffset>
                </wp:positionV>
                <wp:extent cx="104775" cy="64135"/>
                <wp:effectExtent l="0" t="0" r="28575" b="1206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64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27509" id="Rectangle 64" o:spid="_x0000_s1026" style="position:absolute;margin-left:80.25pt;margin-top:247.65pt;width:8.25pt;height:5.0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" fillcolor="#4f81bd [3204]" strokecolor="#243f60 [1604]" strokeweight="2pt"/>
            </w:pict>
          </mc:Fallback>
        </mc:AlternateContent>
      </w:r>
      <w:r w:rsidR="009F7E3A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C438C19" wp14:editId="76629510">
                <wp:simplePos x="0" y="0"/>
                <wp:positionH relativeFrom="column">
                  <wp:posOffset>180975</wp:posOffset>
                </wp:positionH>
                <wp:positionV relativeFrom="paragraph">
                  <wp:posOffset>1668780</wp:posOffset>
                </wp:positionV>
                <wp:extent cx="95250" cy="85725"/>
                <wp:effectExtent l="0" t="0" r="19050" b="2857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DBAF1" id="Rectangle 92" o:spid="_x0000_s1026" style="position:absolute;margin-left:14.25pt;margin-top:131.4pt;width:7.5pt;height:6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" fillcolor="#4f81bd [3204]" strokecolor="#243f60 [1604]" strokeweight="2pt"/>
            </w:pict>
          </mc:Fallback>
        </mc:AlternateContent>
      </w:r>
      <w:r w:rsidR="009F7E3A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6DB2B12" wp14:editId="21100A90">
                <wp:simplePos x="0" y="0"/>
                <wp:positionH relativeFrom="column">
                  <wp:posOffset>180975</wp:posOffset>
                </wp:positionH>
                <wp:positionV relativeFrom="paragraph">
                  <wp:posOffset>2945130</wp:posOffset>
                </wp:positionV>
                <wp:extent cx="66675" cy="85725"/>
                <wp:effectExtent l="0" t="0" r="28575" b="285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61383" id="Rectangle 60" o:spid="_x0000_s1026" style="position:absolute;margin-left:14.25pt;margin-top:231.9pt;width:5.25pt;height:6.7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RTPcQIAADg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" fillcolor="#4f81bd [3204]" strokecolor="#243f60 [1604]" strokeweight="2pt"/>
            </w:pict>
          </mc:Fallback>
        </mc:AlternateContent>
      </w:r>
      <w:r w:rsidR="009F7E3A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F71F28D" wp14:editId="51730CEC">
                <wp:simplePos x="0" y="0"/>
                <wp:positionH relativeFrom="column">
                  <wp:posOffset>1866900</wp:posOffset>
                </wp:positionH>
                <wp:positionV relativeFrom="paragraph">
                  <wp:posOffset>3126105</wp:posOffset>
                </wp:positionV>
                <wp:extent cx="85725" cy="114300"/>
                <wp:effectExtent l="0" t="0" r="28575" b="1905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03677" id="Rectangle 67" o:spid="_x0000_s1026" style="position:absolute;margin-left:147pt;margin-top:246.15pt;width:6.75pt;height:9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" fillcolor="#4f81bd [3204]" strokecolor="#243f60 [1604]" strokeweight="2pt"/>
            </w:pict>
          </mc:Fallback>
        </mc:AlternateContent>
      </w:r>
      <w:r w:rsidR="009F7E3A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5C3A3C2" wp14:editId="7D6E2423">
                <wp:simplePos x="0" y="0"/>
                <wp:positionH relativeFrom="column">
                  <wp:posOffset>1209675</wp:posOffset>
                </wp:positionH>
                <wp:positionV relativeFrom="paragraph">
                  <wp:posOffset>2954655</wp:posOffset>
                </wp:positionV>
                <wp:extent cx="57150" cy="76200"/>
                <wp:effectExtent l="0" t="0" r="19050" b="190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28BFD1" id="Rectangle 61" o:spid="_x0000_s1026" style="position:absolute;margin-left:95.25pt;margin-top:232.65pt;width:4.5pt;height:6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" fillcolor="#4f81bd [3204]" strokecolor="#243f60 [1604]" strokeweight="2pt"/>
            </w:pict>
          </mc:Fallback>
        </mc:AlternateContent>
      </w:r>
      <w:r w:rsidR="009F7E3A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56D4AAE" wp14:editId="4CD6A158">
                <wp:simplePos x="0" y="0"/>
                <wp:positionH relativeFrom="column">
                  <wp:posOffset>2095500</wp:posOffset>
                </wp:positionH>
                <wp:positionV relativeFrom="paragraph">
                  <wp:posOffset>2945130</wp:posOffset>
                </wp:positionV>
                <wp:extent cx="66675" cy="95250"/>
                <wp:effectExtent l="0" t="0" r="28575" b="1905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FC58F5" id="Rectangle 62" o:spid="_x0000_s1026" style="position:absolute;margin-left:165pt;margin-top:231.9pt;width:5.25pt;height:7.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" fillcolor="#4f81bd [3204]" strokecolor="#243f60 [1604]" strokeweight="2pt"/>
            </w:pict>
          </mc:Fallback>
        </mc:AlternateContent>
      </w:r>
      <w:r w:rsidR="00BD6194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F88648" wp14:editId="394465C7">
                <wp:simplePos x="0" y="0"/>
                <wp:positionH relativeFrom="column">
                  <wp:posOffset>8810625</wp:posOffset>
                </wp:positionH>
                <wp:positionV relativeFrom="paragraph">
                  <wp:posOffset>3811905</wp:posOffset>
                </wp:positionV>
                <wp:extent cx="3175635" cy="1181100"/>
                <wp:effectExtent l="0" t="0" r="2476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63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55B1" w:rsidRPr="006B55B1" w:rsidRDefault="006B55B1" w:rsidP="006B55B1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 w:rsidRPr="006B55B1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 xml:space="preserve">Connecting People to God and </w:t>
                            </w:r>
                          </w:p>
                          <w:p w:rsidR="006B55B1" w:rsidRPr="006B55B1" w:rsidRDefault="006B55B1" w:rsidP="006B55B1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 w:rsidRPr="006B55B1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To Each Other</w:t>
                            </w:r>
                          </w:p>
                          <w:p w:rsidR="006B55B1" w:rsidRDefault="006B55B1" w:rsidP="006B55B1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 w:rsidRPr="006B55B1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Because All People Matter</w:t>
                            </w:r>
                          </w:p>
                          <w:p w:rsidR="006B55B1" w:rsidRPr="006B55B1" w:rsidRDefault="006B55B1" w:rsidP="006B55B1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 w:rsidRPr="006B55B1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 xml:space="preserve"> To God</w:t>
                            </w:r>
                          </w:p>
                          <w:p w:rsidR="006B55B1" w:rsidRDefault="006B55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88648" id="Text Box 12" o:spid="_x0000_s1060" type="#_x0000_t202" style="position:absolute;margin-left:693.75pt;margin-top:300.15pt;width:250.05pt;height:93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" fillcolor="white [3201]" strokeweight=".5pt">
                <v:textbox>
                  <w:txbxContent>
                    <w:p w:rsidR="006B55B1" w:rsidRPr="006B55B1" w:rsidRDefault="006B55B1" w:rsidP="006B55B1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 w:rsidRPr="006B55B1">
                        <w:rPr>
                          <w:rFonts w:ascii="Forte" w:hAnsi="Forte"/>
                          <w:sz w:val="32"/>
                          <w:szCs w:val="32"/>
                        </w:rPr>
                        <w:t xml:space="preserve">Connecting People to God and </w:t>
                      </w:r>
                    </w:p>
                    <w:p w:rsidR="006B55B1" w:rsidRPr="006B55B1" w:rsidRDefault="006B55B1" w:rsidP="006B55B1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 w:rsidRPr="006B55B1">
                        <w:rPr>
                          <w:rFonts w:ascii="Forte" w:hAnsi="Forte"/>
                          <w:sz w:val="32"/>
                          <w:szCs w:val="32"/>
                        </w:rPr>
                        <w:t>To Each Other</w:t>
                      </w:r>
                    </w:p>
                    <w:p w:rsidR="006B55B1" w:rsidRDefault="006B55B1" w:rsidP="006B55B1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 w:rsidRPr="006B55B1">
                        <w:rPr>
                          <w:rFonts w:ascii="Forte" w:hAnsi="Forte"/>
                          <w:sz w:val="32"/>
                          <w:szCs w:val="32"/>
                        </w:rPr>
                        <w:t>Because All People Matter</w:t>
                      </w:r>
                    </w:p>
                    <w:p w:rsidR="006B55B1" w:rsidRPr="006B55B1" w:rsidRDefault="006B55B1" w:rsidP="006B55B1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 w:rsidRPr="006B55B1">
                        <w:rPr>
                          <w:rFonts w:ascii="Forte" w:hAnsi="Forte"/>
                          <w:sz w:val="32"/>
                          <w:szCs w:val="32"/>
                        </w:rPr>
                        <w:t xml:space="preserve"> To God</w:t>
                      </w:r>
                    </w:p>
                    <w:p w:rsidR="006B55B1" w:rsidRDefault="006B55B1"/>
                  </w:txbxContent>
                </v:textbox>
              </v:shape>
            </w:pict>
          </mc:Fallback>
        </mc:AlternateContent>
      </w:r>
      <w:r w:rsidR="007F4910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001532B" wp14:editId="1DE0643A">
                <wp:simplePos x="0" y="0"/>
                <wp:positionH relativeFrom="column">
                  <wp:posOffset>171450</wp:posOffset>
                </wp:positionH>
                <wp:positionV relativeFrom="paragraph">
                  <wp:posOffset>2002155</wp:posOffset>
                </wp:positionV>
                <wp:extent cx="76200" cy="76200"/>
                <wp:effectExtent l="0" t="0" r="19050" b="1905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66B8E9" id="Rectangle 93" o:spid="_x0000_s1026" style="position:absolute;margin-left:13.5pt;margin-top:157.65pt;width:6pt;height:6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" fillcolor="#4f81bd [3204]" strokecolor="#243f60 [1604]" strokeweight="2pt"/>
            </w:pict>
          </mc:Fallback>
        </mc:AlternateContent>
      </w:r>
      <w:r w:rsidR="007F4910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471C31C" wp14:editId="5B56F24C">
                <wp:simplePos x="0" y="0"/>
                <wp:positionH relativeFrom="column">
                  <wp:posOffset>187960</wp:posOffset>
                </wp:positionH>
                <wp:positionV relativeFrom="paragraph">
                  <wp:posOffset>2687955</wp:posOffset>
                </wp:positionV>
                <wp:extent cx="69215" cy="95250"/>
                <wp:effectExtent l="0" t="0" r="26035" b="1905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FDB5D" id="Rectangle 91" o:spid="_x0000_s1026" style="position:absolute;margin-left:14.8pt;margin-top:211.65pt;width:5.45pt;height:7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" fillcolor="#4f81bd [3204]" strokecolor="#243f60 [1604]" strokeweight="2pt"/>
            </w:pict>
          </mc:Fallback>
        </mc:AlternateContent>
      </w:r>
      <w:r w:rsidR="007F4910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19A2161" wp14:editId="00FF62EE">
                <wp:simplePos x="0" y="0"/>
                <wp:positionH relativeFrom="column">
                  <wp:posOffset>200025</wp:posOffset>
                </wp:positionH>
                <wp:positionV relativeFrom="paragraph">
                  <wp:posOffset>2487930</wp:posOffset>
                </wp:positionV>
                <wp:extent cx="85725" cy="85725"/>
                <wp:effectExtent l="0" t="0" r="28575" b="2857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AA1E33" id="Rectangle 90" o:spid="_x0000_s1026" style="position:absolute;margin-left:15.75pt;margin-top:195.9pt;width:6.75pt;height:6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" fillcolor="#4f81bd [3204]" strokecolor="#243f60 [1604]" strokeweight="2pt"/>
            </w:pict>
          </mc:Fallback>
        </mc:AlternateContent>
      </w:r>
      <w:r w:rsidR="007F4910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082EC05" wp14:editId="19A5786D">
                <wp:simplePos x="0" y="0"/>
                <wp:positionH relativeFrom="column">
                  <wp:posOffset>200025</wp:posOffset>
                </wp:positionH>
                <wp:positionV relativeFrom="paragraph">
                  <wp:posOffset>1240155</wp:posOffset>
                </wp:positionV>
                <wp:extent cx="114300" cy="81915"/>
                <wp:effectExtent l="0" t="0" r="19050" b="13335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819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934CF4" id="Rectangle 89" o:spid="_x0000_s1026" style="position:absolute;margin-left:15.75pt;margin-top:97.65pt;width:9pt;height:6.4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" fillcolor="#4f81bd [3204]" strokecolor="#243f60 [1604]" strokeweight="2pt"/>
            </w:pict>
          </mc:Fallback>
        </mc:AlternateContent>
      </w:r>
      <w:r w:rsidR="007F4910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C09AF28" wp14:editId="1A918F43">
                <wp:simplePos x="0" y="0"/>
                <wp:positionH relativeFrom="column">
                  <wp:posOffset>190500</wp:posOffset>
                </wp:positionH>
                <wp:positionV relativeFrom="paragraph">
                  <wp:posOffset>792480</wp:posOffset>
                </wp:positionV>
                <wp:extent cx="104775" cy="85725"/>
                <wp:effectExtent l="0" t="0" r="28575" b="2857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82D07D" id="Rectangle 88" o:spid="_x0000_s1026" style="position:absolute;margin-left:15pt;margin-top:62.4pt;width:8.25pt;height:6.7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" fillcolor="#4f81bd [3204]" strokecolor="#243f60 [1604]" strokeweight="2pt"/>
            </w:pict>
          </mc:Fallback>
        </mc:AlternateContent>
      </w:r>
      <w:r w:rsidR="00E95C07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D31CF63" wp14:editId="5AEDDED5">
                <wp:simplePos x="0" y="0"/>
                <wp:positionH relativeFrom="column">
                  <wp:posOffset>171450</wp:posOffset>
                </wp:positionH>
                <wp:positionV relativeFrom="paragraph">
                  <wp:posOffset>782954</wp:posOffset>
                </wp:positionV>
                <wp:extent cx="133350" cy="104775"/>
                <wp:effectExtent l="0" t="0" r="19050" b="285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3C33D" id="Rectangle 50" o:spid="_x0000_s1026" style="position:absolute;margin-left:13.5pt;margin-top:61.65pt;width:10.5pt;height:8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" fillcolor="#4f81bd [3204]" strokecolor="#243f60 [1604]" strokeweight="2pt"/>
            </w:pict>
          </mc:Fallback>
        </mc:AlternateContent>
      </w:r>
      <w:r w:rsidR="00111D07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28A715C" wp14:editId="442BCA69">
                <wp:simplePos x="0" y="0"/>
                <wp:positionH relativeFrom="column">
                  <wp:posOffset>142875</wp:posOffset>
                </wp:positionH>
                <wp:positionV relativeFrom="paragraph">
                  <wp:posOffset>1840230</wp:posOffset>
                </wp:positionV>
                <wp:extent cx="95250" cy="85725"/>
                <wp:effectExtent l="0" t="0" r="19050" b="2857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2A3DB3" id="Rectangle 68" o:spid="_x0000_s1026" style="position:absolute;margin-left:11.25pt;margin-top:144.9pt;width:7.5pt;height:6.7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" fillcolor="#4f81bd [3204]" strokecolor="#243f60 [1604]" strokeweight="2pt"/>
            </w:pict>
          </mc:Fallback>
        </mc:AlternateContent>
      </w:r>
      <w:r w:rsidR="008859E0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F00FEE0" wp14:editId="443EC452">
                <wp:simplePos x="0" y="0"/>
                <wp:positionH relativeFrom="column">
                  <wp:posOffset>2057400</wp:posOffset>
                </wp:positionH>
                <wp:positionV relativeFrom="paragraph">
                  <wp:posOffset>2868930</wp:posOffset>
                </wp:positionV>
                <wp:extent cx="95250" cy="85725"/>
                <wp:effectExtent l="0" t="0" r="19050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F11B85" id="Rectangle 59" o:spid="_x0000_s1026" style="position:absolute;margin-left:162pt;margin-top:225.9pt;width:7.5pt;height:6.7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" fillcolor="#4f81bd [3204]" strokecolor="#243f60 [1604]" strokeweight="2pt"/>
            </w:pict>
          </mc:Fallback>
        </mc:AlternateContent>
      </w:r>
      <w:r w:rsidR="008859E0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6FE5BAD" wp14:editId="570FC62D">
                <wp:simplePos x="0" y="0"/>
                <wp:positionH relativeFrom="column">
                  <wp:posOffset>1438275</wp:posOffset>
                </wp:positionH>
                <wp:positionV relativeFrom="paragraph">
                  <wp:posOffset>2840355</wp:posOffset>
                </wp:positionV>
                <wp:extent cx="45719" cy="92710"/>
                <wp:effectExtent l="0" t="0" r="12065" b="2159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927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D1E03" id="Rectangle 58" o:spid="_x0000_s1026" style="position:absolute;margin-left:113.25pt;margin-top:223.65pt;width:3.6pt;height:7.3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" fillcolor="#4f81bd [3204]" strokecolor="#243f60 [1604]" strokeweight="2pt"/>
            </w:pict>
          </mc:Fallback>
        </mc:AlternateContent>
      </w:r>
      <w:r w:rsidR="008859E0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3328D62" wp14:editId="1566A4B2">
                <wp:simplePos x="0" y="0"/>
                <wp:positionH relativeFrom="column">
                  <wp:posOffset>933450</wp:posOffset>
                </wp:positionH>
                <wp:positionV relativeFrom="paragraph">
                  <wp:posOffset>2866390</wp:posOffset>
                </wp:positionV>
                <wp:extent cx="57150" cy="76200"/>
                <wp:effectExtent l="0" t="0" r="19050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F41D58" id="Rectangle 57" o:spid="_x0000_s1026" style="position:absolute;margin-left:73.5pt;margin-top:225.7pt;width:4.5pt;height:6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" fillcolor="#4f81bd [3204]" strokecolor="#243f60 [1604]" strokeweight="2pt"/>
            </w:pict>
          </mc:Fallback>
        </mc:AlternateContent>
      </w:r>
      <w:r w:rsidR="008859E0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C90E11" wp14:editId="452D6E01">
                <wp:simplePos x="0" y="0"/>
                <wp:positionH relativeFrom="column">
                  <wp:posOffset>142875</wp:posOffset>
                </wp:positionH>
                <wp:positionV relativeFrom="paragraph">
                  <wp:posOffset>2870836</wp:posOffset>
                </wp:positionV>
                <wp:extent cx="45719" cy="45719"/>
                <wp:effectExtent l="0" t="0" r="12065" b="1206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70D17" id="Rectangle 56" o:spid="_x0000_s1026" style="position:absolute;margin-left:11.25pt;margin-top:226.05pt;width:3.6pt;height:3.6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" fillcolor="#4f81bd [3204]" strokecolor="#243f60 [1604]" strokeweight="2pt"/>
            </w:pict>
          </mc:Fallback>
        </mc:AlternateContent>
      </w:r>
      <w:r w:rsidR="008859E0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E1EF4E" wp14:editId="48A68676">
                <wp:simplePos x="0" y="0"/>
                <wp:positionH relativeFrom="column">
                  <wp:posOffset>161925</wp:posOffset>
                </wp:positionH>
                <wp:positionV relativeFrom="paragraph">
                  <wp:posOffset>2687955</wp:posOffset>
                </wp:positionV>
                <wp:extent cx="76200" cy="66675"/>
                <wp:effectExtent l="0" t="0" r="19050" b="2857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E759F7" id="Rectangle 55" o:spid="_x0000_s1026" style="position:absolute;margin-left:12.75pt;margin-top:211.65pt;width:6pt;height:5.2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" fillcolor="#4f81bd [3204]" strokecolor="#243f60 [1604]" strokeweight="2pt"/>
            </w:pict>
          </mc:Fallback>
        </mc:AlternateContent>
      </w:r>
      <w:r w:rsidR="008859E0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8131E9" wp14:editId="726497B3">
                <wp:simplePos x="0" y="0"/>
                <wp:positionH relativeFrom="column">
                  <wp:posOffset>171451</wp:posOffset>
                </wp:positionH>
                <wp:positionV relativeFrom="paragraph">
                  <wp:posOffset>2478406</wp:posOffset>
                </wp:positionV>
                <wp:extent cx="57150" cy="76200"/>
                <wp:effectExtent l="0" t="0" r="19050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2A19C" id="Rectangle 54" o:spid="_x0000_s1026" style="position:absolute;margin-left:13.5pt;margin-top:195.15pt;width:4.5pt;height: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" fillcolor="#4f81bd [3204]" strokecolor="#243f60 [1604]" strokeweight="2pt"/>
            </w:pict>
          </mc:Fallback>
        </mc:AlternateContent>
      </w:r>
      <w:r w:rsidR="008859E0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81CA8FD" wp14:editId="1E8BA83C">
                <wp:simplePos x="0" y="0"/>
                <wp:positionH relativeFrom="column">
                  <wp:posOffset>161925</wp:posOffset>
                </wp:positionH>
                <wp:positionV relativeFrom="paragraph">
                  <wp:posOffset>1198245</wp:posOffset>
                </wp:positionV>
                <wp:extent cx="133350" cy="120015"/>
                <wp:effectExtent l="0" t="0" r="19050" b="1333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0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8FE38" id="Rectangle 51" o:spid="_x0000_s1026" style="position:absolute;margin-left:12.75pt;margin-top:94.35pt;width:10.5pt;height:9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" fillcolor="#4f81bd [3204]" strokecolor="#243f60 [1604]" strokeweight="2pt"/>
            </w:pict>
          </mc:Fallback>
        </mc:AlternateContent>
      </w:r>
      <w:r w:rsidR="008859E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EC1D3B8" wp14:editId="1CE43674">
                <wp:simplePos x="0" y="0"/>
                <wp:positionH relativeFrom="column">
                  <wp:posOffset>142875</wp:posOffset>
                </wp:positionH>
                <wp:positionV relativeFrom="paragraph">
                  <wp:posOffset>1649730</wp:posOffset>
                </wp:positionV>
                <wp:extent cx="95250" cy="85725"/>
                <wp:effectExtent l="0" t="0" r="19050" b="285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17FCFC" id="Rectangle 52" o:spid="_x0000_s1026" style="position:absolute;margin-left:11.25pt;margin-top:129.9pt;width:7.5pt;height:6.7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" fillcolor="#4f81bd [3204]" strokecolor="#243f60 [1604]" strokeweight="2pt"/>
            </w:pict>
          </mc:Fallback>
        </mc:AlternateContent>
      </w:r>
      <w:r w:rsidR="002571DA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6B03AE4" wp14:editId="41D02B46">
                <wp:simplePos x="0" y="0"/>
                <wp:positionH relativeFrom="column">
                  <wp:posOffset>133350</wp:posOffset>
                </wp:positionH>
                <wp:positionV relativeFrom="paragraph">
                  <wp:posOffset>2002155</wp:posOffset>
                </wp:positionV>
                <wp:extent cx="104775" cy="85725"/>
                <wp:effectExtent l="0" t="0" r="28575" b="285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C6F491" id="Rectangle 53" o:spid="_x0000_s1026" style="position:absolute;margin-left:10.5pt;margin-top:157.65pt;width:8.25pt;height:6.7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" fillcolor="#4f81bd [3204]" strokecolor="#243f60 [1604]" strokeweight="2pt"/>
            </w:pict>
          </mc:Fallback>
        </mc:AlternateContent>
      </w:r>
      <w:r w:rsidR="00A910F4">
        <w:tab/>
      </w:r>
      <w:r w:rsidR="00A910F4">
        <w:tab/>
      </w:r>
    </w:p>
    <w:sectPr w:rsidR="00A9362B" w:rsidSect="00AA6DE9">
      <w:pgSz w:w="20160" w:h="12240" w:orient="landscape" w:code="5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68B"/>
    <w:rsid w:val="00006BED"/>
    <w:rsid w:val="000114A5"/>
    <w:rsid w:val="00025FED"/>
    <w:rsid w:val="000314C6"/>
    <w:rsid w:val="00032266"/>
    <w:rsid w:val="00032EF2"/>
    <w:rsid w:val="00033E76"/>
    <w:rsid w:val="00035520"/>
    <w:rsid w:val="00036C0E"/>
    <w:rsid w:val="000370AD"/>
    <w:rsid w:val="00041724"/>
    <w:rsid w:val="00044073"/>
    <w:rsid w:val="00051E69"/>
    <w:rsid w:val="000552DE"/>
    <w:rsid w:val="00057AB5"/>
    <w:rsid w:val="00062C0A"/>
    <w:rsid w:val="00062C82"/>
    <w:rsid w:val="00081F23"/>
    <w:rsid w:val="0009568B"/>
    <w:rsid w:val="00097BCC"/>
    <w:rsid w:val="000A1E5D"/>
    <w:rsid w:val="000A664D"/>
    <w:rsid w:val="000A666E"/>
    <w:rsid w:val="000A6F3C"/>
    <w:rsid w:val="000B144A"/>
    <w:rsid w:val="000B6133"/>
    <w:rsid w:val="000B780A"/>
    <w:rsid w:val="000C1EE2"/>
    <w:rsid w:val="000C4AFA"/>
    <w:rsid w:val="000C5699"/>
    <w:rsid w:val="000C6CDD"/>
    <w:rsid w:val="000D003F"/>
    <w:rsid w:val="000D3242"/>
    <w:rsid w:val="000D4687"/>
    <w:rsid w:val="000E0CD0"/>
    <w:rsid w:val="000F0816"/>
    <w:rsid w:val="000F39E8"/>
    <w:rsid w:val="00100140"/>
    <w:rsid w:val="00110791"/>
    <w:rsid w:val="00111D07"/>
    <w:rsid w:val="00124DB3"/>
    <w:rsid w:val="00124EED"/>
    <w:rsid w:val="0013233E"/>
    <w:rsid w:val="001375D0"/>
    <w:rsid w:val="00143302"/>
    <w:rsid w:val="00151274"/>
    <w:rsid w:val="00155BE8"/>
    <w:rsid w:val="00156157"/>
    <w:rsid w:val="0016173B"/>
    <w:rsid w:val="00170A67"/>
    <w:rsid w:val="00170CFC"/>
    <w:rsid w:val="0017253F"/>
    <w:rsid w:val="0017706E"/>
    <w:rsid w:val="00181CE3"/>
    <w:rsid w:val="00182EE6"/>
    <w:rsid w:val="00185659"/>
    <w:rsid w:val="00196B71"/>
    <w:rsid w:val="001A203D"/>
    <w:rsid w:val="001B35A3"/>
    <w:rsid w:val="001C0DC9"/>
    <w:rsid w:val="001C1F90"/>
    <w:rsid w:val="001C250D"/>
    <w:rsid w:val="001C7558"/>
    <w:rsid w:val="001C7B46"/>
    <w:rsid w:val="001D03FB"/>
    <w:rsid w:val="001D0972"/>
    <w:rsid w:val="001D3014"/>
    <w:rsid w:val="001E05D4"/>
    <w:rsid w:val="001E6A93"/>
    <w:rsid w:val="001E7666"/>
    <w:rsid w:val="001F1D83"/>
    <w:rsid w:val="001F2B0C"/>
    <w:rsid w:val="00207533"/>
    <w:rsid w:val="00216186"/>
    <w:rsid w:val="00217D9A"/>
    <w:rsid w:val="00220534"/>
    <w:rsid w:val="002250F8"/>
    <w:rsid w:val="002324AF"/>
    <w:rsid w:val="00240A5E"/>
    <w:rsid w:val="00242D65"/>
    <w:rsid w:val="002433F1"/>
    <w:rsid w:val="002571DA"/>
    <w:rsid w:val="00261F18"/>
    <w:rsid w:val="00263E69"/>
    <w:rsid w:val="00265E3F"/>
    <w:rsid w:val="00267F92"/>
    <w:rsid w:val="00274FB3"/>
    <w:rsid w:val="00283735"/>
    <w:rsid w:val="002877F5"/>
    <w:rsid w:val="00294E34"/>
    <w:rsid w:val="002A14F7"/>
    <w:rsid w:val="002A20AF"/>
    <w:rsid w:val="002C7F10"/>
    <w:rsid w:val="002D6006"/>
    <w:rsid w:val="002F7C07"/>
    <w:rsid w:val="0030316B"/>
    <w:rsid w:val="00304074"/>
    <w:rsid w:val="00305BE1"/>
    <w:rsid w:val="0031416A"/>
    <w:rsid w:val="003216A3"/>
    <w:rsid w:val="00326BF9"/>
    <w:rsid w:val="00331D77"/>
    <w:rsid w:val="00333F22"/>
    <w:rsid w:val="0033428B"/>
    <w:rsid w:val="00342DE8"/>
    <w:rsid w:val="00343701"/>
    <w:rsid w:val="00346873"/>
    <w:rsid w:val="00352BB5"/>
    <w:rsid w:val="00357B24"/>
    <w:rsid w:val="003616BD"/>
    <w:rsid w:val="00371CCE"/>
    <w:rsid w:val="00375AD4"/>
    <w:rsid w:val="00376235"/>
    <w:rsid w:val="003835AD"/>
    <w:rsid w:val="00387993"/>
    <w:rsid w:val="0039681B"/>
    <w:rsid w:val="00396B76"/>
    <w:rsid w:val="003A1606"/>
    <w:rsid w:val="003A1F70"/>
    <w:rsid w:val="003A5313"/>
    <w:rsid w:val="003B7E91"/>
    <w:rsid w:val="003D4D0A"/>
    <w:rsid w:val="003E153F"/>
    <w:rsid w:val="003E28E7"/>
    <w:rsid w:val="003E2F37"/>
    <w:rsid w:val="003E30D5"/>
    <w:rsid w:val="003F02B2"/>
    <w:rsid w:val="00405205"/>
    <w:rsid w:val="00405C0A"/>
    <w:rsid w:val="004173C8"/>
    <w:rsid w:val="004322AC"/>
    <w:rsid w:val="00432BE3"/>
    <w:rsid w:val="00432C27"/>
    <w:rsid w:val="00437F97"/>
    <w:rsid w:val="004404CE"/>
    <w:rsid w:val="004434B0"/>
    <w:rsid w:val="0045077D"/>
    <w:rsid w:val="004534DF"/>
    <w:rsid w:val="00460E71"/>
    <w:rsid w:val="00464CD6"/>
    <w:rsid w:val="00473D7C"/>
    <w:rsid w:val="00486244"/>
    <w:rsid w:val="004876C3"/>
    <w:rsid w:val="00490014"/>
    <w:rsid w:val="004907E1"/>
    <w:rsid w:val="00493A33"/>
    <w:rsid w:val="004A6CC7"/>
    <w:rsid w:val="004B038C"/>
    <w:rsid w:val="004B0625"/>
    <w:rsid w:val="004B2E6E"/>
    <w:rsid w:val="004B4799"/>
    <w:rsid w:val="004B4B07"/>
    <w:rsid w:val="004B5DDC"/>
    <w:rsid w:val="004C6372"/>
    <w:rsid w:val="004D0A7D"/>
    <w:rsid w:val="004D21C8"/>
    <w:rsid w:val="004D6965"/>
    <w:rsid w:val="004F7603"/>
    <w:rsid w:val="00502A05"/>
    <w:rsid w:val="00541200"/>
    <w:rsid w:val="005454A4"/>
    <w:rsid w:val="005518FB"/>
    <w:rsid w:val="005531D8"/>
    <w:rsid w:val="005544B4"/>
    <w:rsid w:val="0057725B"/>
    <w:rsid w:val="00581288"/>
    <w:rsid w:val="005813FB"/>
    <w:rsid w:val="00584DC6"/>
    <w:rsid w:val="00593506"/>
    <w:rsid w:val="0059487A"/>
    <w:rsid w:val="005B7C8B"/>
    <w:rsid w:val="005D0573"/>
    <w:rsid w:val="005D27AE"/>
    <w:rsid w:val="005D3054"/>
    <w:rsid w:val="005D3959"/>
    <w:rsid w:val="005D6F2A"/>
    <w:rsid w:val="00604FC8"/>
    <w:rsid w:val="006059BF"/>
    <w:rsid w:val="00605F65"/>
    <w:rsid w:val="006130D7"/>
    <w:rsid w:val="00613DE6"/>
    <w:rsid w:val="00615409"/>
    <w:rsid w:val="00625E45"/>
    <w:rsid w:val="006328C6"/>
    <w:rsid w:val="00634ED3"/>
    <w:rsid w:val="0064115E"/>
    <w:rsid w:val="00654901"/>
    <w:rsid w:val="006565FF"/>
    <w:rsid w:val="00663955"/>
    <w:rsid w:val="0068634E"/>
    <w:rsid w:val="006A21C7"/>
    <w:rsid w:val="006B0F86"/>
    <w:rsid w:val="006B12FA"/>
    <w:rsid w:val="006B55B1"/>
    <w:rsid w:val="006C4109"/>
    <w:rsid w:val="006D0C1C"/>
    <w:rsid w:val="006E473C"/>
    <w:rsid w:val="006E703D"/>
    <w:rsid w:val="006F28BF"/>
    <w:rsid w:val="006F7C8F"/>
    <w:rsid w:val="007011AE"/>
    <w:rsid w:val="00707783"/>
    <w:rsid w:val="007077C7"/>
    <w:rsid w:val="00710563"/>
    <w:rsid w:val="00710EFC"/>
    <w:rsid w:val="0071230E"/>
    <w:rsid w:val="00713F61"/>
    <w:rsid w:val="007158DD"/>
    <w:rsid w:val="007359C3"/>
    <w:rsid w:val="00740A6C"/>
    <w:rsid w:val="007504ED"/>
    <w:rsid w:val="00755EA3"/>
    <w:rsid w:val="007572F3"/>
    <w:rsid w:val="007639FA"/>
    <w:rsid w:val="0077346A"/>
    <w:rsid w:val="00786F83"/>
    <w:rsid w:val="00790701"/>
    <w:rsid w:val="007919B9"/>
    <w:rsid w:val="00794D80"/>
    <w:rsid w:val="0079546E"/>
    <w:rsid w:val="007A3793"/>
    <w:rsid w:val="007A3A9A"/>
    <w:rsid w:val="007A5C58"/>
    <w:rsid w:val="007A713F"/>
    <w:rsid w:val="007A778A"/>
    <w:rsid w:val="007B0553"/>
    <w:rsid w:val="007B6CD8"/>
    <w:rsid w:val="007D0BCE"/>
    <w:rsid w:val="007D584D"/>
    <w:rsid w:val="007F1153"/>
    <w:rsid w:val="007F4910"/>
    <w:rsid w:val="00802A59"/>
    <w:rsid w:val="00804481"/>
    <w:rsid w:val="0081107A"/>
    <w:rsid w:val="008154B6"/>
    <w:rsid w:val="008167BC"/>
    <w:rsid w:val="00817562"/>
    <w:rsid w:val="008203CE"/>
    <w:rsid w:val="00821AF6"/>
    <w:rsid w:val="008234A0"/>
    <w:rsid w:val="00830339"/>
    <w:rsid w:val="00834304"/>
    <w:rsid w:val="008351F0"/>
    <w:rsid w:val="00845C2E"/>
    <w:rsid w:val="00852F09"/>
    <w:rsid w:val="0086238C"/>
    <w:rsid w:val="0086546B"/>
    <w:rsid w:val="008738BD"/>
    <w:rsid w:val="0087488C"/>
    <w:rsid w:val="00875FDA"/>
    <w:rsid w:val="00876F18"/>
    <w:rsid w:val="00881358"/>
    <w:rsid w:val="008856D0"/>
    <w:rsid w:val="008859E0"/>
    <w:rsid w:val="00887F68"/>
    <w:rsid w:val="00891BFA"/>
    <w:rsid w:val="008957C1"/>
    <w:rsid w:val="008A0E41"/>
    <w:rsid w:val="008A3134"/>
    <w:rsid w:val="008B23E1"/>
    <w:rsid w:val="008B3659"/>
    <w:rsid w:val="008B3F35"/>
    <w:rsid w:val="008E2559"/>
    <w:rsid w:val="008F4753"/>
    <w:rsid w:val="0090629C"/>
    <w:rsid w:val="00927466"/>
    <w:rsid w:val="009308DD"/>
    <w:rsid w:val="00930987"/>
    <w:rsid w:val="009309C7"/>
    <w:rsid w:val="009354CB"/>
    <w:rsid w:val="00951045"/>
    <w:rsid w:val="00962AC0"/>
    <w:rsid w:val="009656DB"/>
    <w:rsid w:val="00971DE1"/>
    <w:rsid w:val="00974B06"/>
    <w:rsid w:val="009911D5"/>
    <w:rsid w:val="009A2FA6"/>
    <w:rsid w:val="009B395B"/>
    <w:rsid w:val="009B4354"/>
    <w:rsid w:val="009C253A"/>
    <w:rsid w:val="009C4D81"/>
    <w:rsid w:val="009C5A93"/>
    <w:rsid w:val="009D296A"/>
    <w:rsid w:val="009D5129"/>
    <w:rsid w:val="009D69A3"/>
    <w:rsid w:val="009F0944"/>
    <w:rsid w:val="009F55AA"/>
    <w:rsid w:val="009F7E3A"/>
    <w:rsid w:val="00A026A8"/>
    <w:rsid w:val="00A04D39"/>
    <w:rsid w:val="00A05B15"/>
    <w:rsid w:val="00A05FCE"/>
    <w:rsid w:val="00A10551"/>
    <w:rsid w:val="00A10A1E"/>
    <w:rsid w:val="00A10AC3"/>
    <w:rsid w:val="00A13FAD"/>
    <w:rsid w:val="00A21489"/>
    <w:rsid w:val="00A26485"/>
    <w:rsid w:val="00A31E07"/>
    <w:rsid w:val="00A35D9C"/>
    <w:rsid w:val="00A36EFE"/>
    <w:rsid w:val="00A40975"/>
    <w:rsid w:val="00A43A38"/>
    <w:rsid w:val="00A43AEB"/>
    <w:rsid w:val="00A43FE5"/>
    <w:rsid w:val="00A5250E"/>
    <w:rsid w:val="00A578C5"/>
    <w:rsid w:val="00A66B4E"/>
    <w:rsid w:val="00A75F47"/>
    <w:rsid w:val="00A83DF5"/>
    <w:rsid w:val="00A85561"/>
    <w:rsid w:val="00A910F4"/>
    <w:rsid w:val="00A9362B"/>
    <w:rsid w:val="00A97422"/>
    <w:rsid w:val="00AA3D3F"/>
    <w:rsid w:val="00AA4A55"/>
    <w:rsid w:val="00AA6DE9"/>
    <w:rsid w:val="00AB114F"/>
    <w:rsid w:val="00AB6712"/>
    <w:rsid w:val="00AB7C0D"/>
    <w:rsid w:val="00AC2EF7"/>
    <w:rsid w:val="00AC4601"/>
    <w:rsid w:val="00AC735C"/>
    <w:rsid w:val="00AD3848"/>
    <w:rsid w:val="00AD3C61"/>
    <w:rsid w:val="00AD7D6C"/>
    <w:rsid w:val="00AE00B1"/>
    <w:rsid w:val="00AE2906"/>
    <w:rsid w:val="00AE3BCB"/>
    <w:rsid w:val="00AE6F71"/>
    <w:rsid w:val="00AF21FB"/>
    <w:rsid w:val="00AF3E39"/>
    <w:rsid w:val="00AF48DD"/>
    <w:rsid w:val="00AF7344"/>
    <w:rsid w:val="00B10627"/>
    <w:rsid w:val="00B11069"/>
    <w:rsid w:val="00B13AF1"/>
    <w:rsid w:val="00B15722"/>
    <w:rsid w:val="00B21B58"/>
    <w:rsid w:val="00B316FD"/>
    <w:rsid w:val="00B366AF"/>
    <w:rsid w:val="00B36727"/>
    <w:rsid w:val="00B40228"/>
    <w:rsid w:val="00B41135"/>
    <w:rsid w:val="00B4438E"/>
    <w:rsid w:val="00B4669E"/>
    <w:rsid w:val="00B46A51"/>
    <w:rsid w:val="00B51F6B"/>
    <w:rsid w:val="00B56F92"/>
    <w:rsid w:val="00B75884"/>
    <w:rsid w:val="00B82734"/>
    <w:rsid w:val="00B86B89"/>
    <w:rsid w:val="00BA0C25"/>
    <w:rsid w:val="00BA30C6"/>
    <w:rsid w:val="00BB3EF7"/>
    <w:rsid w:val="00BB46A7"/>
    <w:rsid w:val="00BB5581"/>
    <w:rsid w:val="00BB5EF6"/>
    <w:rsid w:val="00BC6771"/>
    <w:rsid w:val="00BD4EB4"/>
    <w:rsid w:val="00BD51B3"/>
    <w:rsid w:val="00BD6194"/>
    <w:rsid w:val="00BD7B72"/>
    <w:rsid w:val="00BF02D1"/>
    <w:rsid w:val="00BF1669"/>
    <w:rsid w:val="00BF2FAB"/>
    <w:rsid w:val="00BF5B89"/>
    <w:rsid w:val="00C01724"/>
    <w:rsid w:val="00C168C3"/>
    <w:rsid w:val="00C20292"/>
    <w:rsid w:val="00C2360E"/>
    <w:rsid w:val="00C3142A"/>
    <w:rsid w:val="00C3778F"/>
    <w:rsid w:val="00C40057"/>
    <w:rsid w:val="00C54AA1"/>
    <w:rsid w:val="00C565F0"/>
    <w:rsid w:val="00C5701F"/>
    <w:rsid w:val="00C6212B"/>
    <w:rsid w:val="00C6247C"/>
    <w:rsid w:val="00C63B12"/>
    <w:rsid w:val="00C6446E"/>
    <w:rsid w:val="00C672F1"/>
    <w:rsid w:val="00C7452C"/>
    <w:rsid w:val="00C838C5"/>
    <w:rsid w:val="00C9244D"/>
    <w:rsid w:val="00C96ADF"/>
    <w:rsid w:val="00C97626"/>
    <w:rsid w:val="00CA1EF1"/>
    <w:rsid w:val="00CA32BE"/>
    <w:rsid w:val="00CA5099"/>
    <w:rsid w:val="00CB41EB"/>
    <w:rsid w:val="00CD1EE1"/>
    <w:rsid w:val="00D06EB2"/>
    <w:rsid w:val="00D12BEF"/>
    <w:rsid w:val="00D13EC0"/>
    <w:rsid w:val="00D16E6D"/>
    <w:rsid w:val="00D31648"/>
    <w:rsid w:val="00D32487"/>
    <w:rsid w:val="00D3520C"/>
    <w:rsid w:val="00D3683A"/>
    <w:rsid w:val="00D466CD"/>
    <w:rsid w:val="00D558A0"/>
    <w:rsid w:val="00D56545"/>
    <w:rsid w:val="00D56782"/>
    <w:rsid w:val="00D60F93"/>
    <w:rsid w:val="00D756BB"/>
    <w:rsid w:val="00D7631E"/>
    <w:rsid w:val="00D8084E"/>
    <w:rsid w:val="00D8416B"/>
    <w:rsid w:val="00D903E8"/>
    <w:rsid w:val="00DA181D"/>
    <w:rsid w:val="00DA1DE5"/>
    <w:rsid w:val="00DA22F8"/>
    <w:rsid w:val="00DA405F"/>
    <w:rsid w:val="00DA4EE6"/>
    <w:rsid w:val="00DA5C81"/>
    <w:rsid w:val="00DB564F"/>
    <w:rsid w:val="00DC194C"/>
    <w:rsid w:val="00DD399F"/>
    <w:rsid w:val="00DD40E8"/>
    <w:rsid w:val="00DE39E2"/>
    <w:rsid w:val="00DF33B4"/>
    <w:rsid w:val="00DF7196"/>
    <w:rsid w:val="00E015D2"/>
    <w:rsid w:val="00E4591A"/>
    <w:rsid w:val="00E459D3"/>
    <w:rsid w:val="00E46AA9"/>
    <w:rsid w:val="00E52C17"/>
    <w:rsid w:val="00E54FEC"/>
    <w:rsid w:val="00E560FD"/>
    <w:rsid w:val="00E64ED3"/>
    <w:rsid w:val="00E82413"/>
    <w:rsid w:val="00E830E3"/>
    <w:rsid w:val="00E95C07"/>
    <w:rsid w:val="00EA3A54"/>
    <w:rsid w:val="00EB26D5"/>
    <w:rsid w:val="00EB5E5C"/>
    <w:rsid w:val="00EC1D93"/>
    <w:rsid w:val="00EC79D4"/>
    <w:rsid w:val="00ED67A6"/>
    <w:rsid w:val="00EE2BD7"/>
    <w:rsid w:val="00EE7A3F"/>
    <w:rsid w:val="00EF0176"/>
    <w:rsid w:val="00EF429C"/>
    <w:rsid w:val="00F0121C"/>
    <w:rsid w:val="00F10E00"/>
    <w:rsid w:val="00F27F1C"/>
    <w:rsid w:val="00F37931"/>
    <w:rsid w:val="00F412FA"/>
    <w:rsid w:val="00F41CCC"/>
    <w:rsid w:val="00F449A2"/>
    <w:rsid w:val="00F54CB5"/>
    <w:rsid w:val="00F75C24"/>
    <w:rsid w:val="00F8399D"/>
    <w:rsid w:val="00F85BA4"/>
    <w:rsid w:val="00F87AC6"/>
    <w:rsid w:val="00F9008D"/>
    <w:rsid w:val="00F90915"/>
    <w:rsid w:val="00FA341D"/>
    <w:rsid w:val="00FA3626"/>
    <w:rsid w:val="00FA76A5"/>
    <w:rsid w:val="00FA7DE1"/>
    <w:rsid w:val="00FD3D4B"/>
    <w:rsid w:val="00FD6266"/>
    <w:rsid w:val="00FE55D5"/>
    <w:rsid w:val="00FF09F8"/>
    <w:rsid w:val="00FF3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CDA72"/>
  <w15:docId w15:val="{D352C00F-D3A9-422E-A815-D32AE4A81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7B24"/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35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5A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85BA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8273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55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1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8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0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5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oogle.com/url?sa=i&amp;rct=j&amp;q=&amp;esrc=s&amp;source=images&amp;cd=&amp;cad=rja&amp;uact=8&amp;ved=0ahUKEwjI7cjQ6cnXAhVM0WMKHeO8B3YQjRwIBw&amp;url=http://morrisinvest.com/blog/2017/10/20/writing-a-family-mission-statement&amp;psig=AOvVaw3_Gz26rVUr2JCJ0MM6STkQ&amp;ust=1511152934182321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ms\AppData\Local\Temp\BurrisChurchBulletin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52FC6-BBC6-430D-81DC-6FE0D9B27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BurrisChurchBulletinTemplate</Template>
  <TotalTime>10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Kims</dc:creator>
  <cp:lastModifiedBy>Charlie Mugler</cp:lastModifiedBy>
  <cp:revision>4</cp:revision>
  <cp:lastPrinted>2016-02-21T16:46:00Z</cp:lastPrinted>
  <dcterms:created xsi:type="dcterms:W3CDTF">2017-12-10T05:54:00Z</dcterms:created>
  <dcterms:modified xsi:type="dcterms:W3CDTF">2017-12-10T06:04:00Z</dcterms:modified>
</cp:coreProperties>
</file>